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C6C93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F1A6B16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49EE7266" w14:textId="62F2B608" w:rsidR="007D7E2A" w:rsidRPr="007D7E2A" w:rsidRDefault="007D7E2A" w:rsidP="007D7E2A">
      <w:pPr>
        <w:jc w:val="both"/>
        <w:rPr>
          <w:rFonts w:hAnsi="Calibri"/>
          <w:b/>
          <w:bCs/>
          <w:color w:val="BF678E" w:themeColor="accent3"/>
          <w:kern w:val="24"/>
          <w:sz w:val="28"/>
          <w:szCs w:val="28"/>
        </w:rPr>
      </w:pPr>
      <w:r w:rsidRPr="007D7E2A">
        <w:rPr>
          <w:rFonts w:hAnsi="Calibri"/>
          <w:b/>
          <w:bCs/>
          <w:color w:val="BF678E" w:themeColor="accent3"/>
          <w:kern w:val="24"/>
          <w:sz w:val="28"/>
          <w:szCs w:val="28"/>
        </w:rPr>
        <w:t>PROPOSITION DE DEMANDE</w:t>
      </w:r>
      <w:r w:rsidR="00ED2C26">
        <w:rPr>
          <w:rFonts w:hAnsi="Calibri"/>
          <w:b/>
          <w:bCs/>
          <w:color w:val="BF678E" w:themeColor="accent3"/>
          <w:kern w:val="24"/>
          <w:sz w:val="28"/>
          <w:szCs w:val="28"/>
        </w:rPr>
        <w:t xml:space="preserve"> DE CONGÉ</w:t>
      </w:r>
    </w:p>
    <w:p w14:paraId="48DFFBD1" w14:textId="77777777" w:rsidR="007D7E2A" w:rsidRDefault="007D7E2A" w:rsidP="007D7E2A">
      <w:pPr>
        <w:jc w:val="both"/>
        <w:rPr>
          <w:rFonts w:hAnsi="Calibri"/>
          <w:color w:val="0A273C" w:themeColor="accent1" w:themeShade="80"/>
          <w:kern w:val="24"/>
          <w:sz w:val="28"/>
          <w:szCs w:val="28"/>
        </w:rPr>
      </w:pPr>
    </w:p>
    <w:p w14:paraId="7FC0160A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</w:t>
      </w:r>
    </w:p>
    <w:p w14:paraId="13476940" w14:textId="41D7D078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demande l’autorisation de m’absenter </w:t>
      </w:r>
      <w:r w:rsidR="00D86FA7">
        <w:rPr>
          <w:rFonts w:hAnsi="Calibri"/>
          <w:color w:val="0A273C" w:themeColor="accent1" w:themeShade="80"/>
          <w:kern w:val="24"/>
          <w:sz w:val="22"/>
          <w:szCs w:val="22"/>
        </w:rPr>
        <w:t>le 26</w:t>
      </w:r>
      <w:bookmarkStart w:id="0" w:name="_GoBack"/>
      <w:bookmarkEnd w:id="0"/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r w:rsidR="007F4B2C">
        <w:rPr>
          <w:rFonts w:hAnsi="Calibri"/>
          <w:color w:val="0A273C" w:themeColor="accent1" w:themeShade="80"/>
          <w:kern w:val="24"/>
          <w:sz w:val="22"/>
          <w:szCs w:val="22"/>
        </w:rPr>
        <w:t>Mars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2025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pour suivre une action de formation</w:t>
      </w:r>
      <w:r w:rsidR="00C87319">
        <w:rPr>
          <w:rFonts w:hAnsi="Calibri"/>
          <w:color w:val="0A273C" w:themeColor="accent1" w:themeShade="80"/>
          <w:kern w:val="24"/>
          <w:sz w:val="22"/>
          <w:szCs w:val="22"/>
        </w:rPr>
        <w:t xml:space="preserve"> "</w:t>
      </w:r>
      <w:r w:rsidR="004019C0">
        <w:rPr>
          <w:rFonts w:hAnsi="Calibri"/>
          <w:color w:val="0A273C" w:themeColor="accent1" w:themeShade="80"/>
          <w:kern w:val="24"/>
          <w:sz w:val="22"/>
          <w:szCs w:val="22"/>
        </w:rPr>
        <w:t>Agir sur les congés payés</w:t>
      </w:r>
      <w:r w:rsidR="009A1732">
        <w:rPr>
          <w:rFonts w:hAnsi="Calibri"/>
          <w:color w:val="0A273C" w:themeColor="accent1" w:themeShade="80"/>
          <w:kern w:val="24"/>
          <w:sz w:val="22"/>
          <w:szCs w:val="22"/>
        </w:rPr>
        <w:t>"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d’une durée de </w:t>
      </w:r>
      <w:r w:rsidR="004019C0">
        <w:rPr>
          <w:rFonts w:hAnsi="Calibri"/>
          <w:color w:val="0A273C" w:themeColor="accent1" w:themeShade="80"/>
          <w:kern w:val="24"/>
          <w:sz w:val="22"/>
          <w:szCs w:val="22"/>
        </w:rPr>
        <w:t>1 jour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, au titre du CF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ESE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S, conformément aux articles L2145-5 à 1</w:t>
      </w:r>
      <w:r w:rsidR="008A5B25">
        <w:rPr>
          <w:rFonts w:hAnsi="Calibri"/>
          <w:color w:val="0A273C" w:themeColor="accent1" w:themeShade="80"/>
          <w:kern w:val="24"/>
          <w:sz w:val="22"/>
          <w:szCs w:val="22"/>
        </w:rPr>
        <w:t>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Code du travail. </w:t>
      </w:r>
    </w:p>
    <w:p w14:paraId="359D8801" w14:textId="02C28BDB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Ce stage est organisé par MUTUAL FORMATION, 49 avenue Simon Bolivar 75019 Paris, organisme enregistré sous le n° 11 75 42483 75 auprès du préfet de la région d’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Île-de-France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et habilité à dispenser les formations au titre de l’article L2145-2 du Code du travail par délégation de l’ICEFS – CFDT </w:t>
      </w:r>
      <w:r w:rsidR="00CE3966" w:rsidRPr="000F1CA0">
        <w:rPr>
          <w:rFonts w:hAnsi="Calibri"/>
          <w:color w:val="0A273C" w:themeColor="accent1" w:themeShade="80"/>
          <w:kern w:val="24"/>
          <w:sz w:val="22"/>
          <w:szCs w:val="22"/>
        </w:rPr>
        <w:t>arrêté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22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 – publié au JO du </w:t>
      </w:r>
      <w:r w:rsidR="00FA15AC">
        <w:rPr>
          <w:rFonts w:hAnsi="Calibri"/>
          <w:color w:val="0A273C" w:themeColor="accent1" w:themeShade="80"/>
          <w:kern w:val="24"/>
          <w:sz w:val="22"/>
          <w:szCs w:val="22"/>
        </w:rPr>
        <w:t>29 décembre 2023</w:t>
      </w: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 </w:t>
      </w:r>
    </w:p>
    <w:p w14:paraId="77775A56" w14:textId="77777777" w:rsidR="00837FAD" w:rsidRPr="000F1CA0" w:rsidRDefault="00837FAD" w:rsidP="00837FAD">
      <w:pPr>
        <w:jc w:val="both"/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Je vous prie d’agréer, Madame ou Monsieur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le-la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</w:t>
      </w:r>
      <w:proofErr w:type="spell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Directeur·trice</w:t>
      </w:r>
      <w:proofErr w:type="spell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, l’expression de mes salutations distinguées. </w:t>
      </w:r>
    </w:p>
    <w:p w14:paraId="0FD58BAD" w14:textId="77777777" w:rsidR="00837FAD" w:rsidRPr="000F1CA0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Fait à</w:t>
      </w:r>
      <w:proofErr w:type="gramStart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 ....</w:t>
      </w:r>
      <w:proofErr w:type="gramEnd"/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 xml:space="preserve">., le ..... </w:t>
      </w:r>
    </w:p>
    <w:p w14:paraId="51113DAD" w14:textId="34DCA5E8" w:rsidR="008678F9" w:rsidRDefault="00837FAD" w:rsidP="00837FAD">
      <w:pPr>
        <w:rPr>
          <w:rFonts w:hAnsi="Calibri"/>
          <w:color w:val="0A273C" w:themeColor="accent1" w:themeShade="80"/>
          <w:kern w:val="24"/>
          <w:sz w:val="22"/>
          <w:szCs w:val="22"/>
        </w:rPr>
      </w:pPr>
      <w:r w:rsidRPr="000F1CA0">
        <w:rPr>
          <w:rFonts w:hAnsi="Calibri"/>
          <w:color w:val="0A273C" w:themeColor="accent1" w:themeShade="80"/>
          <w:kern w:val="24"/>
          <w:sz w:val="22"/>
          <w:szCs w:val="22"/>
        </w:rPr>
        <w:t>Signature</w:t>
      </w:r>
    </w:p>
    <w:sectPr w:rsidR="008678F9" w:rsidSect="00DD26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E10C2" w14:textId="77777777" w:rsidR="0084739B" w:rsidRDefault="0084739B">
      <w:pPr>
        <w:spacing w:after="0" w:line="240" w:lineRule="auto"/>
      </w:pPr>
      <w:r>
        <w:separator/>
      </w:r>
    </w:p>
    <w:p w14:paraId="0405D499" w14:textId="77777777" w:rsidR="0084739B" w:rsidRDefault="0084739B"/>
  </w:endnote>
  <w:endnote w:type="continuationSeparator" w:id="0">
    <w:p w14:paraId="60ED19EA" w14:textId="77777777" w:rsidR="0084739B" w:rsidRDefault="0084739B">
      <w:pPr>
        <w:spacing w:after="0" w:line="240" w:lineRule="auto"/>
      </w:pPr>
      <w:r>
        <w:continuationSeparator/>
      </w:r>
    </w:p>
    <w:p w14:paraId="03081CEC" w14:textId="77777777" w:rsidR="0084739B" w:rsidRDefault="008473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C2C76" w14:textId="77777777" w:rsidR="00C87319" w:rsidRDefault="00C873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1FBDF2" w14:textId="77777777" w:rsidR="00756B5A" w:rsidRDefault="008678F9" w:rsidP="00232314">
        <w:pPr>
          <w:pStyle w:val="Foo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>
          <w:rPr>
            <w:noProof/>
            <w:lang w:bidi="fr-FR"/>
          </w:rPr>
          <w:t>2</w:t>
        </w:r>
        <w:r>
          <w:rPr>
            <w:noProof/>
            <w:lang w:bidi="fr-FR"/>
          </w:rPr>
          <w:fldChar w:fldCharType="end"/>
        </w:r>
      </w:p>
    </w:sdtContent>
  </w:sdt>
  <w:p w14:paraId="07C6BEF7" w14:textId="77777777" w:rsidR="00220381" w:rsidRDefault="0022038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E004CA" w14:textId="0B279ACD" w:rsidR="00ED2C26" w:rsidRPr="00BE0F7F" w:rsidRDefault="008B56CC" w:rsidP="00BE0F7F">
    <w:pPr>
      <w:pStyle w:val="Footer"/>
      <w:jc w:val="right"/>
      <w:rPr>
        <w:b/>
        <w:bCs/>
        <w:color w:val="0A273C" w:themeColor="accent1" w:themeShade="80"/>
        <w:sz w:val="16"/>
        <w:szCs w:val="16"/>
      </w:rPr>
    </w:pPr>
    <w:r w:rsidRPr="00BE0F7F">
      <w:rPr>
        <w:b/>
        <w:bCs/>
        <w:color w:val="0A273C" w:themeColor="accent1" w:themeShade="80"/>
        <w:sz w:val="16"/>
        <w:szCs w:val="16"/>
      </w:rPr>
      <w:t>Maj.</w:t>
    </w:r>
    <w:r w:rsidR="00BE0F7F" w:rsidRPr="00BE0F7F">
      <w:rPr>
        <w:b/>
        <w:bCs/>
        <w:color w:val="0A273C" w:themeColor="accent1" w:themeShade="80"/>
        <w:sz w:val="16"/>
        <w:szCs w:val="16"/>
      </w:rPr>
      <w:t xml:space="preserve"> </w:t>
    </w:r>
    <w:r w:rsidR="00880F7D">
      <w:rPr>
        <w:b/>
        <w:bCs/>
        <w:color w:val="0A273C" w:themeColor="accent1" w:themeShade="80"/>
        <w:sz w:val="16"/>
        <w:szCs w:val="16"/>
      </w:rPr>
      <w:t>01</w:t>
    </w:r>
    <w:r w:rsidR="00BE0F7F" w:rsidRPr="00BE0F7F">
      <w:rPr>
        <w:b/>
        <w:bCs/>
        <w:color w:val="0A273C" w:themeColor="accent1" w:themeShade="80"/>
        <w:sz w:val="16"/>
        <w:szCs w:val="16"/>
      </w:rPr>
      <w:t>/202</w:t>
    </w:r>
    <w:r w:rsidR="00880F7D">
      <w:rPr>
        <w:b/>
        <w:bCs/>
        <w:color w:val="0A273C" w:themeColor="accent1" w:themeShade="80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0131C" w14:textId="77777777" w:rsidR="0084739B" w:rsidRDefault="0084739B">
      <w:pPr>
        <w:spacing w:after="0" w:line="240" w:lineRule="auto"/>
      </w:pPr>
      <w:r>
        <w:separator/>
      </w:r>
    </w:p>
    <w:p w14:paraId="44EA030C" w14:textId="77777777" w:rsidR="0084739B" w:rsidRDefault="0084739B"/>
  </w:footnote>
  <w:footnote w:type="continuationSeparator" w:id="0">
    <w:p w14:paraId="370715D5" w14:textId="77777777" w:rsidR="0084739B" w:rsidRDefault="0084739B">
      <w:pPr>
        <w:spacing w:after="0" w:line="240" w:lineRule="auto"/>
      </w:pPr>
      <w:r>
        <w:continuationSeparator/>
      </w:r>
    </w:p>
    <w:p w14:paraId="25DD5E0D" w14:textId="77777777" w:rsidR="0084739B" w:rsidRDefault="008473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209EB" w14:textId="77777777" w:rsidR="00C87319" w:rsidRDefault="00C873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Tableau de disposition de l’en-tête"/>
    </w:tblPr>
    <w:tblGrid>
      <w:gridCol w:w="7920"/>
    </w:tblGrid>
    <w:tr w:rsidR="00756B5A" w14:paraId="49AD02A2" w14:textId="77777777">
      <w:trPr>
        <w:trHeight w:val="576"/>
      </w:trPr>
      <w:tc>
        <w:tcPr>
          <w:tcW w:w="7920" w:type="dxa"/>
        </w:tcPr>
        <w:p w14:paraId="30E4841C" w14:textId="7EE7F7BB" w:rsidR="00756B5A" w:rsidRDefault="00756B5A">
          <w:pPr>
            <w:pStyle w:val="Header"/>
          </w:pPr>
        </w:p>
      </w:tc>
    </w:tr>
  </w:tbl>
  <w:p w14:paraId="0D4AE03D" w14:textId="77777777" w:rsidR="00756B5A" w:rsidRDefault="00756B5A">
    <w:pPr>
      <w:pStyle w:val="Header"/>
    </w:pPr>
  </w:p>
  <w:p w14:paraId="0C894068" w14:textId="77777777" w:rsidR="00220381" w:rsidRDefault="0022038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712C7" w14:textId="41AC027B" w:rsidR="00756B5A" w:rsidRDefault="007D7E2A">
    <w:pPr>
      <w:pStyle w:val="Header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A429A7F" wp14:editId="165879CB">
              <wp:simplePos x="0" y="0"/>
              <wp:positionH relativeFrom="margin">
                <wp:align>right</wp:align>
              </wp:positionH>
              <wp:positionV relativeFrom="paragraph">
                <wp:posOffset>-257175</wp:posOffset>
              </wp:positionV>
              <wp:extent cx="2763520" cy="1404620"/>
              <wp:effectExtent l="0" t="0" r="0" b="0"/>
              <wp:wrapTight wrapText="bothSides">
                <wp:wrapPolygon edited="0">
                  <wp:start x="447" y="0"/>
                  <wp:lineTo x="447" y="21296"/>
                  <wp:lineTo x="21143" y="21296"/>
                  <wp:lineTo x="21143" y="0"/>
                  <wp:lineTo x="447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CC02F" w14:textId="7C693D23" w:rsidR="00837FAD" w:rsidRPr="00837FAD" w:rsidRDefault="00231713" w:rsidP="00837FAD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CONGÉ DE FORMATION ÉCONOMIQUE SOCIALE 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ENVIRONNEMENTALE </w:t>
                          </w:r>
                          <w:r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ET SYNDICALE 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(C</w:t>
                          </w:r>
                          <w:r w:rsidR="008A5B25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FESES</w:t>
                          </w:r>
                          <w:r w:rsidR="00837FAD" w:rsidRPr="00837FAD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) </w:t>
                          </w:r>
                        </w:p>
                        <w:p w14:paraId="3002EB69" w14:textId="77777777" w:rsidR="007D7E2A" w:rsidRPr="007D7E2A" w:rsidRDefault="007D7E2A" w:rsidP="007D7E2A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429A7F" id="Zone de texte 2" o:spid="_x0000_s1028" type="#_x0000_t202" style="position:absolute;margin-left:166.4pt;margin-top:-20.25pt;width:217.6pt;height:110.6pt;z-index:-25165312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" filled="f" stroked="f">
              <v:textbox style="mso-fit-shape-to-text:t">
                <w:txbxContent>
                  <w:p w14:paraId="0F1CC02F" w14:textId="7C693D23" w:rsidR="00837FAD" w:rsidRPr="00837FAD" w:rsidRDefault="00231713" w:rsidP="00837FAD">
                    <w:pPr>
                      <w:jc w:val="center"/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CONGÉ DE FORMATION ÉCONOMIQUE SOCIALE 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ENVIRONNEMENTALE </w:t>
                    </w:r>
                    <w:r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ET SYNDICALE 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(C</w:t>
                    </w:r>
                    <w:r w:rsidR="008A5B25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>FESES</w:t>
                    </w:r>
                    <w:r w:rsidR="00837FAD" w:rsidRPr="00837FAD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) </w:t>
                    </w:r>
                  </w:p>
                  <w:p w14:paraId="3002EB69" w14:textId="77777777" w:rsidR="007D7E2A" w:rsidRPr="007D7E2A" w:rsidRDefault="007D7E2A" w:rsidP="007D7E2A">
                    <w:pPr>
                      <w:jc w:val="center"/>
                      <w:rPr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  <w:r w:rsidR="00DD2656">
      <w:rPr>
        <w:rFonts w:ascii="Corbel" w:eastAsia="Corbel" w:hAnsi="Corbel" w:cs="Corbel"/>
        <w:noProof/>
        <w:sz w:val="40"/>
        <w:szCs w:val="40"/>
        <w:lang w:eastAsia="fr-F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235B41" wp14:editId="4670AA46">
              <wp:simplePos x="0" y="0"/>
              <wp:positionH relativeFrom="column">
                <wp:posOffset>-1770321</wp:posOffset>
              </wp:positionH>
              <wp:positionV relativeFrom="paragraph">
                <wp:posOffset>-2195623</wp:posOffset>
              </wp:positionV>
              <wp:extent cx="8794750" cy="12964922"/>
              <wp:effectExtent l="0" t="0" r="6350" b="8255"/>
              <wp:wrapNone/>
              <wp:docPr id="1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4750" cy="12964922"/>
                        <a:chOff x="-148862" y="0"/>
                        <a:chExt cx="8795060" cy="12965312"/>
                      </a:xfrm>
                    </wpg:grpSpPr>
                    <wps:wsp>
                      <wps:cNvPr id="15" name="Forme libre : Forme 10"/>
                      <wps:cNvSpPr/>
                      <wps:spPr>
                        <a:xfrm rot="10800000" flipH="1">
                          <a:off x="458262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e libre : Forme 18"/>
                      <wps:cNvSpPr>
                        <a:spLocks noChangeAspect="1"/>
                      </wps:cNvSpPr>
                      <wps:spPr>
                        <a:xfrm>
                          <a:off x="4869705" y="435935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/>
                      <wps:cNvSpPr/>
                      <wps:spPr>
                        <a:xfrm rot="10800000" flipH="1" flipV="1">
                          <a:off x="5103622" y="2966483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orme libre : Forme 10"/>
                      <wps:cNvSpPr/>
                      <wps:spPr>
                        <a:xfrm rot="10800000" flipH="1" flipV="1">
                          <a:off x="7357724" y="2009553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orme libre : Forme 10"/>
                      <wps:cNvSpPr/>
                      <wps:spPr>
                        <a:xfrm rot="10800000" flipH="1">
                          <a:off x="-148862" y="10217912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/>
                      <wps:cNvSpPr>
                        <a:spLocks noChangeAspect="1"/>
                      </wps:cNvSpPr>
                      <wps:spPr>
                        <a:xfrm>
                          <a:off x="425296" y="10792069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/>
                      <wps:cNvSpPr>
                        <a:spLocks noChangeAspect="1"/>
                      </wps:cNvSpPr>
                      <wps:spPr>
                        <a:xfrm>
                          <a:off x="2073343" y="10579416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 18"/>
                      <wps:cNvSpPr>
                        <a:spLocks noChangeAspect="1"/>
                      </wps:cNvSpPr>
                      <wps:spPr>
                        <a:xfrm>
                          <a:off x="1690570" y="1015411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/>
                      <wps:cNvSpPr/>
                      <wps:spPr>
                        <a:xfrm flipV="1">
                          <a:off x="808068" y="1509823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4063CE9" id="Groupe 3" o:spid="_x0000_s1026" style="position:absolute;margin-left:-139.4pt;margin-top:-172.9pt;width:692.5pt;height:1020.85pt;z-index:251661312;mso-height-relative:margin" coordorigin="-1488" coordsize="87950,129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plC4GmgSDQ5lgNKRTQwkagcy2Fy&#10;LIdyLCGw2kA5lsPkWA4oldwGJsdyKMcSAq8K4k88TI7lUI4lBJ4GikSTYzmUYwmBp4Ei0eRYDuVY&#10;QmBpoBzLYXIsh3IsIfA0UCSaHMuhHEsIPA0UiSbHcijHEgJPA0WiybEcyrGEwNNAkWhyLIdyLCGw&#10;NFCO5TA5lkM5lhB4GigSTY7lUI4lBJ4GikSTYzmUYwmBp4Ei0eRYDuVYQuBpoEg0OZZDOZYQOBo8&#10;lGMJgZeBcCwPk2N5KMcSAk8DWSc+TI7loRxLCDwNZJ34MDmWh3IsIfA0kHXiw+RYHsqxhMDTQH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ieUJgaeBItHkWB5QKqKBiUTlWB4mx/KAUhENTCQqx/IwOZaH&#10;ciwhsHpBOZaHybE8oFRyG5gcy0M5lhB4VVAkmhzLQzmWEHgaKBJNjuWhHEsIPA0UiSbH8lCOJQSW&#10;BsqxPEyO5aEcSwg8DRSJJsfyUI4lBJ4GikSTY3koxxICTwNFosmxPJRjCYGngSLR5FgeyrGEwNHg&#10;qRxLCLwMhGN5mhzLUzmWEHgayOz8NDmWp3IsIfA0kNn5aXIsT+VYQuBpIOvEp8mxPJVjCYGngaw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">
              <v:shape id="Forme libre : Forme 10" o:spid="_x0000_s1027" style="position:absolute;left:45826;width:40635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style="position:absolute;left:48697;top:4359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style="position:absolute;left:51036;top:29664;width:6875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style="position:absolute;left:73577;top:20095;width:11353;height:1120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style="position:absolute;left:-1488;top:102179;width:27838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style="position:absolute;left:4252;top:107920;width:18228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style="position:absolute;left:20733;top:105794;width:4606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style="position:absolute;left:16905;top:101541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style="position:absolute;left:8080;top:15098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" fillcolor="#9a4168 [2406]" stroked="f" strokeweight="1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2A"/>
    <w:rsid w:val="000F0E86"/>
    <w:rsid w:val="000F1CA0"/>
    <w:rsid w:val="00187D0C"/>
    <w:rsid w:val="00201C80"/>
    <w:rsid w:val="002118EA"/>
    <w:rsid w:val="00220381"/>
    <w:rsid w:val="00230CEC"/>
    <w:rsid w:val="00231713"/>
    <w:rsid w:val="00232314"/>
    <w:rsid w:val="002643FA"/>
    <w:rsid w:val="00265373"/>
    <w:rsid w:val="00273824"/>
    <w:rsid w:val="0028290B"/>
    <w:rsid w:val="002A27BD"/>
    <w:rsid w:val="002E6ABA"/>
    <w:rsid w:val="002F1839"/>
    <w:rsid w:val="003B6F05"/>
    <w:rsid w:val="003C0FA4"/>
    <w:rsid w:val="004019C0"/>
    <w:rsid w:val="0041142E"/>
    <w:rsid w:val="004132CA"/>
    <w:rsid w:val="004135EF"/>
    <w:rsid w:val="00426438"/>
    <w:rsid w:val="00443409"/>
    <w:rsid w:val="00566662"/>
    <w:rsid w:val="005B0584"/>
    <w:rsid w:val="00615DB9"/>
    <w:rsid w:val="00624025"/>
    <w:rsid w:val="00655C20"/>
    <w:rsid w:val="006825A3"/>
    <w:rsid w:val="006D182B"/>
    <w:rsid w:val="00753F4F"/>
    <w:rsid w:val="00756B5A"/>
    <w:rsid w:val="00757F4C"/>
    <w:rsid w:val="00780079"/>
    <w:rsid w:val="007C78B0"/>
    <w:rsid w:val="007D7E2A"/>
    <w:rsid w:val="007F4B2C"/>
    <w:rsid w:val="00817073"/>
    <w:rsid w:val="00823CAC"/>
    <w:rsid w:val="00837FAD"/>
    <w:rsid w:val="0084739B"/>
    <w:rsid w:val="008678F9"/>
    <w:rsid w:val="00880F7D"/>
    <w:rsid w:val="008A5B25"/>
    <w:rsid w:val="008B56CC"/>
    <w:rsid w:val="008D076F"/>
    <w:rsid w:val="00941CFB"/>
    <w:rsid w:val="009426D7"/>
    <w:rsid w:val="00982BCC"/>
    <w:rsid w:val="009A1732"/>
    <w:rsid w:val="009D29A5"/>
    <w:rsid w:val="00A2707E"/>
    <w:rsid w:val="00A82F39"/>
    <w:rsid w:val="00B4626C"/>
    <w:rsid w:val="00BD2365"/>
    <w:rsid w:val="00BE0F7F"/>
    <w:rsid w:val="00C701E9"/>
    <w:rsid w:val="00C7085C"/>
    <w:rsid w:val="00C73621"/>
    <w:rsid w:val="00C80DB5"/>
    <w:rsid w:val="00C87319"/>
    <w:rsid w:val="00CE3966"/>
    <w:rsid w:val="00D109C1"/>
    <w:rsid w:val="00D6482D"/>
    <w:rsid w:val="00D86FA7"/>
    <w:rsid w:val="00DC6079"/>
    <w:rsid w:val="00DD2656"/>
    <w:rsid w:val="00DD6204"/>
    <w:rsid w:val="00E368F5"/>
    <w:rsid w:val="00E42ADF"/>
    <w:rsid w:val="00E56FAF"/>
    <w:rsid w:val="00EA58AD"/>
    <w:rsid w:val="00EB0670"/>
    <w:rsid w:val="00ED2C26"/>
    <w:rsid w:val="00F3778A"/>
    <w:rsid w:val="00F63DA7"/>
    <w:rsid w:val="00F70692"/>
    <w:rsid w:val="00FA15AC"/>
    <w:rsid w:val="00FA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E27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079"/>
  </w:style>
  <w:style w:type="paragraph" w:styleId="Heading1">
    <w:name w:val="heading 1"/>
    <w:basedOn w:val="Normal"/>
    <w:next w:val="Normal"/>
    <w:link w:val="Heading1Char"/>
    <w:uiPriority w:val="9"/>
    <w:qFormat/>
    <w:rsid w:val="00D6482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482D"/>
    <w:pPr>
      <w:keepNext/>
      <w:keepLines/>
      <w:spacing w:after="480"/>
      <w:outlineLvl w:val="1"/>
    </w:pPr>
    <w:rPr>
      <w:rFonts w:cstheme="majorBidi"/>
      <w:color w:val="B2606E" w:themeColor="accent4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0F3B59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F3B59" w:themeColor="accent1" w:themeShade="BF"/>
      <w:spacing w:val="0"/>
    </w:rPr>
  </w:style>
  <w:style w:type="paragraph" w:customStyle="1" w:styleId="Coordonnes">
    <w:name w:val="Coordonnées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155078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155078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pPr>
      <w:spacing w:after="0" w:line="240" w:lineRule="auto"/>
    </w:pPr>
    <w:rPr>
      <w:rFonts w:ascii="Garamond" w:hAnsi="Garamond"/>
      <w:color w:val="7F7F7F" w:themeColor="text1" w:themeTint="80"/>
      <w:sz w:val="20"/>
    </w:rPr>
  </w:style>
  <w:style w:type="paragraph" w:customStyle="1" w:styleId="Nomdelasocit">
    <w:name w:val="Nom de la société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0F3B59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C6079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D6482D"/>
    <w:rPr>
      <w:rFonts w:asciiTheme="majorHAnsi" w:eastAsiaTheme="majorEastAsia" w:hAnsiTheme="majorHAnsi" w:cstheme="majorBidi"/>
      <w:b/>
      <w:noProof/>
      <w:color w:val="9A4168" w:themeColor="accent3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6482D"/>
    <w:rPr>
      <w:rFonts w:cstheme="majorBidi"/>
      <w:color w:val="B2606E" w:themeColor="accent4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0F3B59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0F3B59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0F3B59" w:themeColor="accent1" w:themeShade="BF"/>
        <w:bottom w:val="single" w:sz="4" w:space="10" w:color="0F3B59" w:themeColor="accent1" w:themeShade="BF"/>
      </w:pBdr>
      <w:spacing w:before="360" w:after="360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0F3B59" w:themeColor="accent1" w:themeShade="BF"/>
    </w:rPr>
  </w:style>
  <w:style w:type="paragraph" w:customStyle="1" w:styleId="Default">
    <w:name w:val="Default"/>
    <w:rsid w:val="00FA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7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ousa\AppData\Roaming\Microsoft\Templates\M&#233;mo%20suite%20ros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9DEDB-B1D4-465A-B092-D35357A911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B3637E-ADD0-41DB-974B-6D9ABB3519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007C71-BE1B-46E4-8E4C-D58B78186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DA07D4-5CED-4106-AE6E-6FF6B89A7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Mémo suite rose.dotx</Template>
  <TotalTime>0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2025-01-09T09:57:00Z</dcterms:created>
  <dcterms:modified xsi:type="dcterms:W3CDTF">2025-01-09T09:57:00Z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bf666666-579e-4c80-8bd7-42ec62fad65d_Enabled">
    <vt:lpwstr>true</vt:lpwstr>
  </property>
  <property fmtid="{D5CDD505-2E9C-101B-9397-08002B2CF9AE}" pid="4" name="MSIP_Label_bf666666-579e-4c80-8bd7-42ec62fad65d_SetDate">
    <vt:lpwstr>2025-01-09T09:52:36Z</vt:lpwstr>
  </property>
  <property fmtid="{D5CDD505-2E9C-101B-9397-08002B2CF9AE}" pid="5" name="MSIP_Label_bf666666-579e-4c80-8bd7-42ec62fad65d_Method">
    <vt:lpwstr>Privileged</vt:lpwstr>
  </property>
  <property fmtid="{D5CDD505-2E9C-101B-9397-08002B2CF9AE}" pid="6" name="MSIP_Label_bf666666-579e-4c80-8bd7-42ec62fad65d_Name">
    <vt:lpwstr>C1 - public</vt:lpwstr>
  </property>
  <property fmtid="{D5CDD505-2E9C-101B-9397-08002B2CF9AE}" pid="7" name="MSIP_Label_bf666666-579e-4c80-8bd7-42ec62fad65d_SiteId">
    <vt:lpwstr>d52b49b7-0c8f-4d89-8c4f-f20517306e08</vt:lpwstr>
  </property>
  <property fmtid="{D5CDD505-2E9C-101B-9397-08002B2CF9AE}" pid="8" name="MSIP_Label_bf666666-579e-4c80-8bd7-42ec62fad65d_ActionId">
    <vt:lpwstr>f3908a52-f9f6-405d-aa34-f16482057a1b</vt:lpwstr>
  </property>
  <property fmtid="{D5CDD505-2E9C-101B-9397-08002B2CF9AE}" pid="9" name="MSIP_Label_bf666666-579e-4c80-8bd7-42ec62fad65d_ContentBits">
    <vt:lpwstr>0</vt:lpwstr>
  </property>
</Properties>
</file>