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5DD2B465" w14:textId="77777777" w:rsidR="006C6118" w:rsidRDefault="006C6118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</w:p>
    <w:p w14:paraId="49EE7266" w14:textId="1F07F25F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PROPOSITION DE 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358F2A7F" w14:textId="432F7909" w:rsidR="006C6118" w:rsidRPr="007C18CD" w:rsidRDefault="006C6118" w:rsidP="006C6118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</w:t>
      </w:r>
      <w:proofErr w:type="spellStart"/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le-la</w:t>
      </w:r>
      <w:proofErr w:type="spellEnd"/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Directeur</w:t>
      </w:r>
      <w:r w:rsidR="002C30F7" w:rsidRPr="007C18CD">
        <w:rPr>
          <w:rFonts w:hAnsi="Calibri"/>
          <w:color w:val="0A273C" w:themeColor="accent1" w:themeShade="80"/>
          <w:kern w:val="24"/>
          <w:sz w:val="22"/>
          <w:szCs w:val="22"/>
        </w:rPr>
        <w:t>-</w:t>
      </w:r>
      <w:proofErr w:type="spellStart"/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trice</w:t>
      </w:r>
      <w:proofErr w:type="spellEnd"/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505E28FF" w14:textId="4D39CD1F" w:rsidR="006C6118" w:rsidRPr="007C18CD" w:rsidRDefault="006C6118" w:rsidP="006C6118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demande l’autorisation de m’absenter du </w:t>
      </w:r>
      <w:r w:rsidR="00915EFF">
        <w:rPr>
          <w:rFonts w:hAnsi="Calibri"/>
          <w:color w:val="0A273C" w:themeColor="accent1" w:themeShade="80"/>
          <w:kern w:val="24"/>
          <w:sz w:val="22"/>
          <w:szCs w:val="22"/>
        </w:rPr>
        <w:t>28 au 29 Avril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pour suivre un stage de formation des membres du </w:t>
      </w:r>
      <w:r w:rsidR="00CF228E">
        <w:rPr>
          <w:rFonts w:hAnsi="Calibri"/>
          <w:color w:val="0A273C" w:themeColor="accent1" w:themeShade="80"/>
          <w:kern w:val="24"/>
          <w:sz w:val="22"/>
          <w:szCs w:val="22"/>
        </w:rPr>
        <w:t>c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omité </w:t>
      </w:r>
      <w:r w:rsidR="005F757A">
        <w:rPr>
          <w:rFonts w:hAnsi="Calibri"/>
          <w:color w:val="0A273C" w:themeColor="accent1" w:themeShade="80"/>
          <w:kern w:val="24"/>
          <w:sz w:val="22"/>
          <w:szCs w:val="22"/>
        </w:rPr>
        <w:t>social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&amp; </w:t>
      </w:r>
      <w:r w:rsidR="005F757A">
        <w:rPr>
          <w:rFonts w:hAnsi="Calibri"/>
          <w:color w:val="0A273C" w:themeColor="accent1" w:themeShade="80"/>
          <w:kern w:val="24"/>
          <w:sz w:val="22"/>
          <w:szCs w:val="22"/>
        </w:rPr>
        <w:t>économique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au titre des missions en matière de santé, de sécurité et de conditions de travail (</w:t>
      </w:r>
      <w:proofErr w:type="gramStart"/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ou</w:t>
      </w:r>
      <w:proofErr w:type="gramEnd"/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) membre de la commission santé, de sécurité et de conditions de travail, d’une duré</w:t>
      </w:r>
      <w:r w:rsidR="00003B9B">
        <w:rPr>
          <w:rFonts w:hAnsi="Calibri"/>
          <w:color w:val="0A273C" w:themeColor="accent1" w:themeShade="80"/>
          <w:kern w:val="24"/>
          <w:sz w:val="22"/>
          <w:szCs w:val="22"/>
        </w:rPr>
        <w:t>e de</w:t>
      </w:r>
      <w:r w:rsidR="00915EFF">
        <w:rPr>
          <w:rFonts w:hAnsi="Calibri"/>
          <w:color w:val="0A273C" w:themeColor="accent1" w:themeShade="80"/>
          <w:kern w:val="24"/>
          <w:sz w:val="22"/>
          <w:szCs w:val="22"/>
        </w:rPr>
        <w:t xml:space="preserve"> 2</w:t>
      </w:r>
      <w:bookmarkStart w:id="0" w:name="_GoBack"/>
      <w:bookmarkEnd w:id="0"/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jours, conformément à l’article </w:t>
      </w:r>
      <w:r w:rsidRPr="002A7675">
        <w:rPr>
          <w:rFonts w:hAnsi="Calibri"/>
          <w:i/>
          <w:iCs/>
          <w:color w:val="0A273C" w:themeColor="accent1" w:themeShade="80"/>
          <w:kern w:val="24"/>
          <w:sz w:val="22"/>
          <w:szCs w:val="22"/>
        </w:rPr>
        <w:t>L2315-18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475796D4" w14:textId="3C06F7E3" w:rsidR="006C6118" w:rsidRPr="007C18CD" w:rsidRDefault="006C6118" w:rsidP="006C6118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Ce stage est organisé par MUTUAL FORMATION, 49 avenue Simon Bolivar 75019 Paris, organisme enregistré sous le n° </w:t>
      </w:r>
      <w:r w:rsidRPr="002A7675">
        <w:rPr>
          <w:rFonts w:hAnsi="Calibri"/>
          <w:i/>
          <w:iCs/>
          <w:color w:val="0A273C" w:themeColor="accent1" w:themeShade="80"/>
          <w:kern w:val="24"/>
          <w:sz w:val="22"/>
          <w:szCs w:val="22"/>
        </w:rPr>
        <w:t>11 75 42483 75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auprès du préfet de la région d’</w:t>
      </w:r>
      <w:r w:rsidR="00DD0F83" w:rsidRPr="007C18CD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sous le n° SSCT </w:t>
      </w:r>
      <w:r w:rsidRPr="002A7675">
        <w:rPr>
          <w:rFonts w:hAnsi="Calibri"/>
          <w:i/>
          <w:iCs/>
          <w:color w:val="0A273C" w:themeColor="accent1" w:themeShade="80"/>
          <w:kern w:val="24"/>
          <w:sz w:val="22"/>
          <w:szCs w:val="22"/>
        </w:rPr>
        <w:t>2013122-0034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au titre de la formation des représentants du personnel au CSE. </w:t>
      </w:r>
    </w:p>
    <w:p w14:paraId="064214D7" w14:textId="06ED71C7" w:rsidR="006C6118" w:rsidRPr="007C18CD" w:rsidRDefault="006C6118" w:rsidP="006C6118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Conformément aux articles </w:t>
      </w:r>
      <w:r w:rsidRPr="002A7675">
        <w:rPr>
          <w:rFonts w:hAnsi="Calibri"/>
          <w:i/>
          <w:iCs/>
          <w:color w:val="0A273C" w:themeColor="accent1" w:themeShade="80"/>
          <w:kern w:val="24"/>
          <w:sz w:val="22"/>
          <w:szCs w:val="22"/>
        </w:rPr>
        <w:t>R2315-20 à R2315-22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travail, je vous demande de maintenir ma rémunération et de prendre en charge </w:t>
      </w:r>
      <w:r w:rsidR="002C4A9D"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les frais </w:t>
      </w:r>
      <w:r w:rsidR="002C4A9D">
        <w:rPr>
          <w:rFonts w:hAnsi="Calibri"/>
          <w:color w:val="0A273C" w:themeColor="accent1" w:themeShade="80"/>
          <w:kern w:val="24"/>
          <w:sz w:val="22"/>
          <w:szCs w:val="22"/>
        </w:rPr>
        <w:t xml:space="preserve">pédagogiques qui s’élèvent </w:t>
      </w:r>
      <w:r w:rsidR="00FA2F22" w:rsidRPr="00FA2F22">
        <w:rPr>
          <w:rFonts w:hAnsi="Calibri"/>
          <w:color w:val="0A273C" w:themeColor="accent1" w:themeShade="80"/>
          <w:kern w:val="24"/>
          <w:sz w:val="22"/>
          <w:szCs w:val="22"/>
        </w:rPr>
        <w:t xml:space="preserve">à 36 x le Taux du SMIC horaire </w:t>
      </w:r>
      <w:r w:rsidR="00FA2F22">
        <w:rPr>
          <w:rFonts w:hAnsi="Calibri"/>
          <w:color w:val="0A273C" w:themeColor="accent1" w:themeShade="80"/>
          <w:kern w:val="24"/>
          <w:sz w:val="22"/>
          <w:szCs w:val="22"/>
        </w:rPr>
        <w:t xml:space="preserve">par jour, </w:t>
      </w:r>
      <w:r w:rsidR="002C4A9D">
        <w:rPr>
          <w:rFonts w:hAnsi="Calibri"/>
          <w:color w:val="0A273C" w:themeColor="accent1" w:themeShade="80"/>
          <w:kern w:val="24"/>
          <w:sz w:val="22"/>
          <w:szCs w:val="22"/>
        </w:rPr>
        <w:t>par stagiaire et les éventuels frais de séjour et de déplacement qui seront calculés dans les limites fixées par la réglementation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30263D12" w14:textId="4D2E1C41" w:rsidR="006C6118" w:rsidRPr="007C18CD" w:rsidRDefault="006C6118" w:rsidP="006C6118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Je vous prie d’agréer, Madame ou Monsieur le</w:t>
      </w:r>
      <w:r w:rsidR="002C30F7"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ou 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la Directeur</w:t>
      </w:r>
      <w:r w:rsidR="002C30F7" w:rsidRPr="007C18CD">
        <w:rPr>
          <w:rFonts w:hAnsi="Calibri"/>
          <w:color w:val="0A273C" w:themeColor="accent1" w:themeShade="80"/>
          <w:kern w:val="24"/>
          <w:sz w:val="22"/>
          <w:szCs w:val="22"/>
        </w:rPr>
        <w:t>-</w:t>
      </w:r>
      <w:proofErr w:type="spellStart"/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trice</w:t>
      </w:r>
      <w:proofErr w:type="spellEnd"/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26F2A012" w14:textId="77777777" w:rsidR="006C6118" w:rsidRPr="007C18CD" w:rsidRDefault="006C6118" w:rsidP="006C6118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Fait à</w:t>
      </w:r>
      <w:proofErr w:type="gramStart"/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., le ..... </w:t>
      </w:r>
    </w:p>
    <w:p w14:paraId="51113DAD" w14:textId="51544BFD" w:rsidR="008678F9" w:rsidRPr="007C18CD" w:rsidRDefault="006C6118" w:rsidP="006C6118">
      <w:pPr>
        <w:rPr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RPr="007C18CD" w:rsidSect="00DD26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8B7FB" w14:textId="77777777" w:rsidR="00FA123D" w:rsidRDefault="00FA123D">
      <w:pPr>
        <w:spacing w:after="0" w:line="240" w:lineRule="auto"/>
      </w:pPr>
      <w:r>
        <w:separator/>
      </w:r>
    </w:p>
    <w:p w14:paraId="50C6C9C9" w14:textId="77777777" w:rsidR="00FA123D" w:rsidRDefault="00FA123D"/>
  </w:endnote>
  <w:endnote w:type="continuationSeparator" w:id="0">
    <w:p w14:paraId="03361E7D" w14:textId="77777777" w:rsidR="00FA123D" w:rsidRDefault="00FA123D">
      <w:pPr>
        <w:spacing w:after="0" w:line="240" w:lineRule="auto"/>
      </w:pPr>
      <w:r>
        <w:continuationSeparator/>
      </w:r>
    </w:p>
    <w:p w14:paraId="4E3C56FC" w14:textId="77777777" w:rsidR="00FA123D" w:rsidRDefault="00FA12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FA004" w14:textId="77777777" w:rsidR="00003B9B" w:rsidRDefault="00003B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Foo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004CA" w14:textId="1DB9AA6D" w:rsidR="00ED2C26" w:rsidRPr="00BE0F7F" w:rsidRDefault="00CF228E" w:rsidP="00BE0F7F">
    <w:pPr>
      <w:pStyle w:val="Footer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0</w:t>
    </w:r>
    <w:r w:rsidR="00216596">
      <w:rPr>
        <w:b/>
        <w:bCs/>
        <w:color w:val="0A273C" w:themeColor="accent1" w:themeShade="80"/>
        <w:sz w:val="16"/>
        <w:szCs w:val="16"/>
      </w:rPr>
      <w:t>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FA2F22">
      <w:rPr>
        <w:b/>
        <w:bCs/>
        <w:color w:val="0A273C" w:themeColor="accent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D8FAC" w14:textId="77777777" w:rsidR="00FA123D" w:rsidRDefault="00FA123D">
      <w:pPr>
        <w:spacing w:after="0" w:line="240" w:lineRule="auto"/>
      </w:pPr>
      <w:r>
        <w:separator/>
      </w:r>
    </w:p>
    <w:p w14:paraId="563DA707" w14:textId="77777777" w:rsidR="00FA123D" w:rsidRDefault="00FA123D"/>
  </w:footnote>
  <w:footnote w:type="continuationSeparator" w:id="0">
    <w:p w14:paraId="563B0907" w14:textId="77777777" w:rsidR="00FA123D" w:rsidRDefault="00FA123D">
      <w:pPr>
        <w:spacing w:after="0" w:line="240" w:lineRule="auto"/>
      </w:pPr>
      <w:r>
        <w:continuationSeparator/>
      </w:r>
    </w:p>
    <w:p w14:paraId="31D62D55" w14:textId="77777777" w:rsidR="00FA123D" w:rsidRDefault="00FA12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F37DF" w14:textId="77777777" w:rsidR="00003B9B" w:rsidRDefault="00003B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54ABFC6D" w:rsidR="00756B5A" w:rsidRDefault="00756B5A">
          <w:pPr>
            <w:pStyle w:val="Header"/>
          </w:pPr>
        </w:p>
      </w:tc>
    </w:tr>
  </w:tbl>
  <w:p w14:paraId="0D4AE03D" w14:textId="77777777" w:rsidR="00756B5A" w:rsidRDefault="00756B5A">
    <w:pPr>
      <w:pStyle w:val="Header"/>
    </w:pPr>
  </w:p>
  <w:p w14:paraId="0C894068" w14:textId="77777777" w:rsidR="00220381" w:rsidRDefault="002203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712C7" w14:textId="66653B97" w:rsidR="00756B5A" w:rsidRDefault="005F757A">
    <w:pPr>
      <w:pStyle w:val="Header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123DBB8E" wp14:editId="4935D5F9">
              <wp:simplePos x="0" y="0"/>
              <wp:positionH relativeFrom="margin">
                <wp:posOffset>3359785</wp:posOffset>
              </wp:positionH>
              <wp:positionV relativeFrom="paragraph">
                <wp:posOffset>-28575</wp:posOffset>
              </wp:positionV>
              <wp:extent cx="2876550" cy="1619250"/>
              <wp:effectExtent l="0" t="0" r="0" b="0"/>
              <wp:wrapTight wrapText="bothSides">
                <wp:wrapPolygon edited="0">
                  <wp:start x="429" y="0"/>
                  <wp:lineTo x="429" y="21346"/>
                  <wp:lineTo x="21028" y="21346"/>
                  <wp:lineTo x="21028" y="0"/>
                  <wp:lineTo x="429" y="0"/>
                </wp:wrapPolygon>
              </wp:wrapTight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0" cy="1619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96650F" w14:textId="6D7F17F4" w:rsidR="001B39C7" w:rsidRPr="001B39C7" w:rsidRDefault="001B39C7" w:rsidP="001B39C7">
                          <w:pPr>
                            <w:ind w:left="-142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B39C7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MEMBRES DU CSE AU TITRE DE LA SANTÉ SÉCURITÉ ET CONDITIONS DE TRAVAIL - SSCT </w:t>
                          </w:r>
                          <w:r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- </w:t>
                          </w:r>
                          <w:r w:rsidRPr="001B39C7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REPRÉSENTANTS DE PROXIMITÉ CSE TITULAIRE, SUPPLÉANT ET MEMBRE DE LA COMMISSION SSCT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3DBB8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55pt;margin-top:-2.25pt;width:226.5pt;height:127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" filled="f" stroked="f">
              <v:textbox>
                <w:txbxContent>
                  <w:p w14:paraId="3A96650F" w14:textId="6D7F17F4" w:rsidR="001B39C7" w:rsidRPr="001B39C7" w:rsidRDefault="001B39C7" w:rsidP="001B39C7">
                    <w:pPr>
                      <w:ind w:left="-142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1B39C7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</w:rPr>
                      <w:t xml:space="preserve">MEMBRES DU CSE AU TITRE DE LA SANTÉ SÉCURITÉ ET CONDITIONS DE TRAVAIL - SSCT </w:t>
                    </w:r>
                    <w:r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</w:rPr>
                      <w:t xml:space="preserve">- </w:t>
                    </w:r>
                    <w:r w:rsidRPr="001B39C7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</w:rPr>
                      <w:t>REPRÉSENTANTS DE PROXIMITÉ CSE TITULAIRE, SUPPLÉANT ET MEMBRE DE LA COMMISSION SSCT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rFonts w:ascii="Corbel" w:eastAsia="Corbel" w:hAnsi="Corbel" w:cs="Corbel"/>
        <w:noProof/>
        <w:sz w:val="40"/>
        <w:szCs w:val="40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733A47BB">
              <wp:simplePos x="0" y="0"/>
              <wp:positionH relativeFrom="column">
                <wp:posOffset>-1781175</wp:posOffset>
              </wp:positionH>
              <wp:positionV relativeFrom="paragraph">
                <wp:posOffset>-2190750</wp:posOffset>
              </wp:positionV>
              <wp:extent cx="8794750" cy="12964795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795"/>
                        <a:chOff x="-148862" y="-1"/>
                        <a:chExt cx="8795061" cy="12965313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214745" y="-1"/>
                          <a:ext cx="4431454" cy="45055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503513" y="435935"/>
                          <a:ext cx="3592344" cy="363140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8395297" id="Groupe 3" o:spid="_x0000_s1026" style="position:absolute;margin-left:-140.25pt;margin-top:-172.5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">
              <v:shape id="Forme libre : Forme 10" o:spid="_x0000_s1027" style="position:absolute;left:42147;width:44314;height:4505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409259,4481070;2388549,4492559;2389789,4493107;2581461,4364435;2514500,4380861;2414058,4394002;2409276,4380861;2479425,4374290;2581461,4364435;2755640,4347239;2751549,4348429;2753646,4348009;1506099,4322548;1577046,4341438;1607338,4343080;1691836,4385790;1730099,4394002;1732493,4394824;1741260,4385790;1774740,4395645;1808221,4403858;1874191,4419665;1875182,4418642;1951709,4431783;1988377,4438353;2025047,4441639;2099979,4444924;2202014,4443280;2206443,4443280;2216364,4437531;2238684,4430139;2261403,4429729;2276948,4431781;2281132,4443280;2316804,4443280;2305645,4459707;2299268,4467921;2278541,4477776;2240278,4477776;2190855,4474491;2084036,4471206;2004320,4464635;1934171,4454780;1864021,4443280;1757203,4426854;1674299,4398931;1675258,4398213;1626470,4382504;1583423,4362793;1534000,4346367;1482982,4328297;1506099,4322548;2444592,4287331;2420233,4291161;2251770,4299925;2307239,4306942;2321588,4303657;2420435,4292160;2436701,4288900;2595948,4263531;2513211,4276540;2541603,4277375;2582457,4269573;2897966,4259731;2638471,4330931;2769789,4300784;1234270,4226455;1417615,4306942;1482982,4328297;1532405,4346365;1581829,4362791;1624875,4382503;1615309,4390717;1589800,4385788;1498925,4351294;1454285,4333224;1409644,4313513;1350654,4292160;1299636,4269163;1259779,4247808;1234270,4226455;1309204,4185390;1396890,4231384;1385730,4237954;1283695,4187032;1309204,4185390;985558,4073692;1093971,4136112;1116292,4162394;1065274,4134468;1027010,4109830;985558,4073692;1175665,4031543;1175680,4032010;1181065,4038726;1181657,4035911;3503977,3923716;3498187,3924213;3402529,3994847;3308464,4047410;3241503,4088475;3204835,4104901;3166571,4121327;3120336,4145967;3085261,4167321;3034243,4188675;2981632,4208387;2967282,4223170;2944962,4231384;2889162,4241239;2817417,4264236;2752051,4285589;2680307,4306944;2591025,4329941;2465076,4351294;2461887,4356223;2401330,4371821;2402899,4372649;2470149,4355326;2471453,4351294;2597404,4329941;2686685,4306944;2758429,4285589;2823796,4264236;2895539,4241239;2951341,4231384;2913566,4254735;2914671,4254380;2954529,4229740;2976849,4221528;2978336,4221104;2988009,4210029;3040622,4190317;3091640,4168964;3126714,4147609;3172949,4122971;3211212,4106545;3237451,4094792;3251070,4085190;3318031,4044125;3412095,3991561;770055,3901001;776107,3906350;778174,3907435;3514678,3858120;3514130,3858508;3514130,3858978;3516665,3859350;3517319,3858508;3549121,3833601;3539708,3840301;3538044,3842082;3544498,3837826;639877,3750863;700091,3823907;652347,3764878;3662003,3750815;3661861,3750867;3660807,3758310;3635298,3787877;3605005,3822371;3606831,3821938;3635298,3789518;3660807,3759951;3662003,3750815;795708,3713825;798864,3717787;799024,3717243;559879,3676177;601331,3704102;603366,3706572;622255,3710878;665102,3751737;724092,3801016;749601,3837154;763949,3855223;824532,3907787;806996,3922570;750575,3857979;748007,3858508;801400,3919631;806996,3922570;824534,3907787;975992,4030982;945701,4040838;956861,4049052;912220,4050694;883523,4030982;856420,4009629;789459,3952137;727280,3894646;669885,3837154;642783,3809230;617274,3779663;626840,3766522;658726,3796089;693801,3824013;736846,3871649;740505,3874883;693801,3824013;660320,3796089;628433,3766522;593359,3722170;559879,3676177;4072138,3415002;4071330,3415359;4053917,3458417;4055400,3209215;4013150,3272093;3992423,3311516;3971698,3347653;3922273,3415002;3879228,3482348;3840964,3536555;3837774,3538564;3835163,3542550;3839369,3539841;3877633,3485635;3920680,3418287;3970102,3350940;3990829,3314803;4011554,3275380;4054602,3211317;4220410,3186679;4199683,3250740;4163014,3319730;4126345,3390363;4092865,3434713;4115185,3388720;4134317,3342726;4148665,3318088;4167797,3285236;4185335,3252383;4220410,3186679;4117214,3045874;4078515,3116045;4077804,3117732;4116779,3047055;4138438,2886943;4091926,3017873;3994085,3223927;3979760,3247261;3979668,3247455;3946187,3306589;3912707,3370652;3874444,3419930;3842558,3475779;3654429,3694247;3592251,3748454;3586285,3753127;3583712,3755811;3557711,3777649;3536451,3802659;3458329,3863437;3446088,3871405;3412840,3899330;3408039,3902543;3400934,3909430;3338757,3952139;3276578,3991561;3269461,3995278;3227361,4023451;3214310,4030234;3201646,4039196;3158599,4063837;3118379,4080089;3028738,4126673;2818428,4207488;2671876,4246313;2790315,4223170;2812635,4218241;2884378,4191959;2929019,4177176;3000763,4139395;3082072,4109828;3134166,4088780;3157005,4075334;3177729,4068765;3206428,4052337;3213969,4046938;3233532,4027699;3276578,4001417;3325550,3976684;3343539,3965278;3405717,3922570;3432820,3896288;3463113,3876576;3541233,3815800;3597034,3761593;3659212,3707388;3847340,3488919;3873230,3443572;3874444,3439640;3915896,3373935;3928650,3354224;3945609,3329989;3950971,3319730;3984450,3260596;4049818,3120972;4113590,2971495;4132323,2910717;4312878,2741528;4308096,2744814;4308096,2744814;4327937,2644177;4327365,2647083;4332009,2652827;4346359,2669253;4355925,2662683;4356166,2661422;4349548,2665968;4333605,2651183;4313726,2457580;4312613,2457644;4310596,2457760;4311284,2465569;4309691,2506635;4303314,2531273;4265050,2593693;4255484,2647900;4245918,2665968;4229975,2744814;4212437,2807233;4193305,2868011;4182146,2915646;4169392,2964924;4179563,2948624;4188523,2914002;4196494,2864724;4215626,2803948;4233164,2741528;4249107,2662683;4258673,2644613;4268239,2590407;4306502,2527988;4280993,2654469;4261862,2759596;4218814,2894291;4210300,2907939;4206659,2928376;4194901,2963283;4150260,3063481;4129533,3116045;4116779,3143971;4100836,3173538;4057790,3252383;4011554,3329585;3952566,3433071;3887198,3534914;3844153,3592404;3797917,3648253;3781974,3671250;3764438,3694247;3737333,3717243;3693006,3767810;3694286,3773092;3648052,3822371;3598628,3858508;3558771,3891361;3521013,3919790;3526885,3919286;3568337,3888076;3608195,3855223;3657618,3819086;3703854,3769807;3702259,3763237;3746899,3712316;3774003,3689320;3791540,3666323;3807483,3643326;3853719,3587477;3896764,3529985;3962132,3428143;4021120,3324659;4067356,3247455;4110401,3168609;4126345,3139042;4139099,3111118;4159826,3058554;4204466,2958354;4222003,2891007;4265050,2756313;4284182,2651185;4309691,2524703;4315442,2502486;4311284,2501706;4312878,2460642;4347952,2422860;4329388,2502560;4329390,2502560;4347954,2422862;4362302,2406434;4352736,2427789;4350545,2472549;4349548,2514847;4333605,2565391;4333605,2571165;4352736,2514847;4355925,2427787;4363358,2411196;4293746,2335801;4283300,2361243;4279398,2398222;4274368,2380947;4272529,2383386;4277805,2401507;4274616,2427789;4280993,2449142;4285936,2448860;4282587,2437643;4285775,2411361;4293746,2335801;4427670,2291451;4430858,2293093;4429263,2362083;4430858,2409720;4426074,2496777;4421292,2546056;4406943,2618331;4402161,2679109;4378245,2790807;4355925,2887720;4316068,2905790;4319257,2895934;4325634,2826944;4349548,2754669;4368679,2743172;4368679,2743170;4389406,2618331;4400565,2559197;4410131,2498421;4418104,2440928;4421292,2386723;4422886,2340730;4426074,2316089;4427670,2291451;224544,1529825;225337,1530233;225413,1530004;320733,1294383;285658,1361729;256961,1386369;256892,1387942;254117,1450826;254197,1450676;256961,1388011;285658,1363371;320733,1296025;321928,1296845;322526,1295614;339863,1151474;317543,1167900;284063,1240176;291722,1246489;291972,1245380;285658,1240176;319138,1167900;338902,1153356;462625,1057846;460612,1059507;452064,1093368;446682,1110410;300006,1386369;279279,1453716;260147,1522706;218695,1667256;191593,1765813;178839,1839732;172461,1877511;167678,1915292;153330,2017135;148546,2079554;156518,2145259;160254,2109458;159707,2097622;166084,2028632;180432,1926790;191812,1912719;208338,1798776;207536,1778954;223287,1732432;232658,1693373;229856,1700109;220291,1696823;196375,1767457;197970,1806880;186809,1882440;185216,1895581;169273,1915292;174055,1877511;180432,1839732;193187,1765813;220291,1667256;261743,1522706;280874,1453716;301599,1386369;448276,1110410;462625,1057846;491325,893584;491323,893584;499294,900155;499294,900153;778606,659720;778300,659972;777369,661057;764349,675115;761056,680049;758906,682553;749601,696470;652349,814738;625245,847591;598142,882085;478296,1018563;599736,880443;626838,845947;653942,813095;751194,694826;761056,680049;777369,661057;819077,546451;805317,551390;795083,555305;792648,558488;775110,574915;730469,604482;700178,638977;671481,673472;652349,691541;651699,690703;633616,713101;602924,752319;553502,808168;561472,818022;561625,817884;555095,809810;604518,753961;653942,691541;673074,673473;701772,638977;732063,604483;776703,574916;794241,558490;813373,551099;819412,549167;3128308,249678;3209617,287457;3244692,317024;3166571,277602;3128308,249678;2863653,129766;2927425,144549;3016706,190542;2863653,129766;1903881,118884;1870400,123195;1798655,133051;1728506,149477;1698215,159333;1663140,169189;1586389,184723;1572264,190544;1475012,225038;1379353,264461;1312392,295671;1267752,313739;1157744,366303;1105132,400799;1054114,435293;972804,497712;896277,560132;823036,625961;829316,634050;844861,623065;858092,612904;905843,569988;982370,507568;1063679,445149;1114696,410653;1167309,376159;1277316,323595;1320363,300598;1387324,269388;1482982,229965;1580234,195471;1621087,187203;1640821,180255;1909428,120552;2474044,83567;2508121,87058;2554357,103484;2519282,98557;2445944,83773;2474044,83567;2659581,70632;2724947,75559;2804663,108411;2705816,90343;2659581,70632;2126286,70221;1942143,80487;1814598,98555;1754015,114982;1701402,134693;1628064,144549;1350654,254605;1250213,300598;1219921,312096;1192818,326880;1141800,354804;1062085,397512;1001501,446790;826128,588055;789478,620891;753623,654621;754383,655404;478568,988854;422767,1067700;397258,1115337;371749,1159686;323920,1251673;271893,1336142;271308,1338733;253770,1388011;241016,1411008;237827,1414293;223678,1462751;220291,1491497;217102,1532562;194782,1599910;174055,1667256;151735,1765813;138980,1856158;131009,1946501;142169,1884082;143203,1878931;145357,1854515;158112,1764172;162106,1765544;162452,1764018;158113,1762528;180434,1663971;201159,1596623;223377,1529585;221886,1529276;225074,1488212;242611,1411008;255365,1388011;255794,1386811;272904,1338733;325515,1253317;373344,1161330;398853,1116980;424362,1069343;480164,990498;755978,657047;829316,588057;1004690,446792;1065274,397514;1144989,354805;1196007,326880;1223111,312097;1253402,300598;1353844,254605;1631254,144550;1704592,134695;1757203,114983;1817787,98557;1945332,80487;2129475,70837;2277483,75954;2350286,0;2425217,4927;2501744,13141;2552762,26282;2586243,42708;2627695,34494;2689872,49279;2728136,60776;2726542,62419;2724947,73917;2659581,68990;2637261,62419;2614941,57491;2571894,47635;2528848,37779;2484208,31209;2434785,31209;2394926,31209;2332749,31209;2329828,30248;2302457,44350;2312022,60776;2407681,80487;2365112,81253;2365830,81310;2410869,80487;2449133,85416;2522471,100199;2557546,105128;2616536,118268;2677120,131409;2736108,146192;2795098,164262;2823796,172474;2852493,182330;2852863,182678;2873443,186334;2923314,205428;2930281,216303;2932209,216826;2976849,234893;3015113,251320;3053376,269389;3082074,285816;3101205,295671;3121931,307169;3192080,348235;3281361,407369;3327597,440222;3328936,441206;3352564,455996;4252296,2199464;4251623,2213211;4269832,2215891;4287369,2229032;4295341,2273381;4325632,2325945;4338388,2327140;4338388,2314448;4351349,2277355;4351141,2270098;4363896,2225746;4381434,2225746;4408536,2207678;4411725,2279954;4403754,2314448;4394188,2347300;4389404,2401507;4387811,2429431;4384622,2457356;4377825,2462026;4378245,2463925;4384758,2459452;4387811,2432716;4389404,2404793;4394188,2350585;4403754,2317733;4411725,2283239;4424479,2293095;4422886,2317733;4419697,2342373;4418102,2388366;4414913,2442572;4406943,2500064;4397377,2560840;4386216,2619975;4365491,2744814;4346359,2756313;4322444,2828588;4316066,2897578;4312878,2907434;4285775,2982994;4277803,2989564;4244323,3070052;4279398,2989564;4287369,2982994;4236351,3132471;4209249,3147256;4203628,3158839;4204466,3160395;4210844,3147254;4237946,3132471;4218814,3188320;4183740,3254025;4166203,3286877;4147071,3319730;4132722,3344368;4111997,3392005;4089676,3437998;4054602,3487277;4019527,3533270;4020988,3530169;3981262,3585834;3895169,3682749;3878220,3709617;3895169,3684391;3981262,3587476;3915896,3689318;3882215,3725662;3855178,3746140;3853717,3748454;3836813,3761852;3836181,3766522;3761247,3845368;3681532,3920928;3677846,3923684;3651241,3958707;3587469,4007986;3527866,4054043;3527651,4054310;3587469,4009629;3651241,3960351;3598628,4014556;3555782,4043303;3526142,4056200;3525290,4057266;3493404,4078619;3481389,4084357;3451156,4109625;3421661,4131183;3377020,4160750;3362672,4162394;3346724,4169697;3344245,4171637;3364265,4164035;3378615,4162394;3321220,4206743;3284550,4226457;3247882,4244524;3221981,4248527;3217589,4251095;3096422,4305300;3090244,4306747;3053376,4331582;3074101,4338153;2997575,4372649;3003952,4349652;2978443,4359508;2954529,4367720;2905105,4384146;2898502,4375980;2874812,4380861;2846115,4387431;2787126,4402216;2785181,4403147;2841333,4389073;2870030,4382503;2893944,4377576;2903510,4385788;2952934,4369362;2976848,4361150;3002357,4351294;2995980,4374290;2929019,4407143;2925736,4406196;2879596,4425211;2841333,4436710;2783937,4451493;2760223,4449440;2710621,4459384;2709004,4462992;2576677,4489274;2546385,4481060;2520876,4481060;2476235,4495844;2436378,4499129;2396520,4500771;2392190,4498860;2355866,4505495;2312022,4497486;2313617,4495844;2321588,4484345;2284920,4479418;2302457,4469562;2355069,4467919;2406087,4466277;2479424,4467919;2530442,4462992;2626100,4441637;2689872,4426854;2737702,4425211;2741029,4423619;2694656,4425212;2630884,4439995;2535225,4461350;2484208,4466277;2410869,4464635;2359852,4466277;2307239,4467921;2308834,4461350;2319993,4444924;2811040,4361150;3144251,4231384;3231937,4183747;3281361,4157465;3332379,4129541;3428038,4070407;3504565,4009629;3648052,3894646;3687909,3861794;3726172,3827300;3783568,3773092;3807483,3732028;3841835,3699584;3842111,3697546;3809078,3728742;3785163,3769807;3727768,3824014;3689504,3858508;3649647,3891361;3506160,4006344;3429633,4067122;3333974,4126256;3282957,4154180;3233532,4180462;3145846,4228098;2812635,4357864;2321588,4441639;2284920,4441639;2280136,4428498;2241873,4426854;2206798,4441639;2104762,4443280;2029831,4439995;1993161,4436710;1956493,4430139;1978582,4405865;1974029,4407143;1891731,4391441;1887936,4392360;1730101,4362793;1667922,4349652;1613716,4339796;1548350,4308586;1467039,4277377;1382542,4242881;1396890,4231384;1455880,4242881;1481389,4265878;1569075,4292160;1742855,4338153;1785901,4346367;1832137,4354579;1883154,4366078;1939376,4378604;1943736,4377576;1996349,4385790;1997943,4382504;2074470,4385790;2087224,4387431;2205203,4387431;2291296,4390717;2393331,4382504;2406086,4382504;2410869,4395645;2511310,4382504;2578271,4366078;2616534,4359508;2640450,4356223;2693061,4343082;2736108,4333226;2779154,4321727;2858112,4307648;2868437,4303659;2785533,4318441;2742485,4329941;2699440,4339796;2646827,4352937;2622913,4356223;2584650,4362793;2481019,4372649;2410869,4379219;2398115,4379219;2296079,4387431;2209987,4384146;2092008,4384146;2079253,4382504;2029831,4361150;2002727,4379219;2002658,4379361;2025047,4364435;2074471,4385788;1997945,4382503;1998547,4382101;1948520,4374290;1889532,4361150;1838514,4349652;1792278,4341438;1749233,4333226;1575452,4287233;1487766,4260951;1462257,4237954;1403267,4226455;1315581,4180462;1290072,4182105;1199196,4134468;1183252,4104901;1186441,4103259;1242243,4134468;1298043,4165679;1313986,4155823;1248620,4111472;1194413,4086833;1119480,4042482;1055708,3999774;955267,3955424;917004,3922571;924975,3919286;963238,3930784;883523,3845368;838882,3807588;797430,3769807;744819,3725457;668292,3638398;663041,3621490;647565,3605545;594954,3546411;588577,3516844;567850,3487277;565381,3483288;540746,3465922;492916,3395290;465814,3329585;462625,3329585;425957,3257310;390882,3185035;354212,3101262;320733,3015846;354212,3073337;387694,3145612;398853,3185035;403466,3192004;397789,3161592;382984,3133908;358884,3078074;330297,3028986;295222,2930429;265172,2829397;255305,2799945;212328,2623201;193322,2494894;193187,2498421;194782,2524703;202752,2585480;212318,2647900;196375,2593693;185216,2524703;172461,2524703;164489,2462283;153330,2422860;143764,2385081;116660,2355514;108689,2355514;100717,2314448;97528,2261884;103905,2187967;107094,2161685;112524,2143659;109884,2102551;113471,2041773;119848,2029455;119848,2022062;107094,2046702;95935,2030276;75208,2000709;71422,1977301;70426,1979354;64048,2045058;59265,2110763;54483,2161685;54483,2266811;56076,2321018;59265,2375224;44917,2426146;41728,2426146;32162,2327589;32162,2225746;40133,2146901;54476,2161676;41728,2145259;38540,2086125;41728,1995780;43322,1971141;48105,1930075;67237,1856158;76769,1807054;73614,1795380;62453,1861085;43322,1935004;38540,1976068;36944,2000709;33756,2091052;36944,2150186;28974,2229032;28974,2330874;38540,2429431;41728,2429431;62453,2523061;73614,2600263;97528,2679109;135194,2848658;138481,2881152;145359,2881152;180434,2968210;193188,3012561;169273,2974780;143764,2915646;142170,2932072;128300,2887772;118255,2889364;107094,2851585;68831,2761240;44917,2680752;43322,2613404;32162,2534558;24190,2455713;6653,2398222;17813,2092695;28974,2013849;19408,1971141;38540,1852873;43322,1824948;56076,1729676;89557,1660686;81585,1754316;89554,1738267;94339,1699903;95935,1657401;110283,1603193;132603,1521062;159707,1437290;161737,1434936;174057,1368300;191593,1320663;212320,1281240;253772,1199109;287252,1125192;335081,1029921;370156,988854;398853,931363;422769,895226;448277,882085;454655,872229;480164,819665;529586,760531;530932,785247;527327,795636;579009,740820;604518,706326;637999,673473;640885,676776;639594,675115;681046,632407;722498,592984;767139,543706;829316,496069;896277,445149;936313,416371;963238,390941;1011067,361374;1062085,333451;1068839,329872;1086200,312303;1114698,290742;1145987,274316;1168121,269067;1172092,266102;1605743,85414;1621834,81810;1666327,65703;1697018,59338;1713021,59198;1718940,57491;2082442,8212;2185673,7802;2296079,9854;2298135,11442;2351881,4927;2401304,13139;2450728,22995;2476227,28967;2449133,21353;2399708,11497;2350286,3285;2350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5035;top:4359;width:35923;height:36314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953058,3611707;1936270,3620967;1937275,3621409;2092653,3517699;2038372,3530939;1956948,3541530;1953072,3530939;2009938,3525643;2092653,3517699;2233849,3503840;2230536,3504799;2232235,3504460;1220915,3483939;1278427,3499164;1302984,3500488;1371481,3534911;1402499,3541530;1404440,3542193;1411547,3534911;1438687,3542855;1465829,3549474;1519306,3562214;1520110,3561390;1582146,3571982;1611871,3577277;1641598,3579925;1702341,3582573;1785056,3581248;1788646,3581248;1796688,3576614;1814782,3570657;1833199,3570326;1845800,3571980;1849192,3581248;1878110,3581248;1869064,3594488;1863894,3601108;1847092,3609052;1816074,3609052;1776010,3606404;1689417,3603756;1624796,3598460;1567929,3590517;1511063,3581248;1424471,3568009;1357265,3545503;1358043,3544925;1318493,3532263;1283597,3516376;1243532,3503137;1202175,3488573;1220915,3483939;1981699,3455554;1961954,3458641;1825390,3465705;1870356,3471361;1881988,3468713;1962118,3459446;1975304,3456819;2104397,3436372;2037327,3446857;2060342,3447530;2093461,3441242;2349227,3433309;2138867,3490695;2245320,3466397;1000557,3406489;1149185,3471361;1202175,3488573;1242239,3503135;1282305,3516375;1317200,3532262;1309445,3538882;1288766,3534910;1215099,3507108;1178911,3492544;1142724,3476657;1094903,3459446;1053546,3440911;1021236,3423699;1000557,3406489;1061302,3373391;1132384,3410461;1123338,3415757;1040623,3374714;1061302,3373391;798940,3283363;886824,3333673;904918,3354856;863561,3332348;832543,3312490;798940,3283363;953049,3249391;953061,3249768;957426,3255179;957907,3252912;2840488,3162484;2835794,3162884;2758249,3219814;2681996,3262180;2627714,3295278;2597989,3308517;2566971,3321757;2529490,3341617;2501057,3358827;2459699,3376039;2417050,3391926;2405418,3403841;2387324,3410461;2342090,3418405;2283930,3436940;2230942,3454151;2172782,3471362;2100406,3489898;1998306,3507108;1995721,3511081;1946629,3523653;1947902,3524320;2002419,3510358;2003476,3507108;2105577,3489898;2177953,3471362;2236111,3454151;2289101,3436940;2347259,3418405;2392495,3410461;2361873,3429283;2362768,3428996;2395080,3409137;2413174,3402518;2414378,3402176;2422220,3393249;2464870,3377362;2506228,3360152;2534661,3342940;2572141,3323081;2603159,3309842;2624429,3300370;2635470,3292630;2689751,3259533;2766004,3217167;624242,3144176;629149,3148487;630823,3149362;2849161,3109614;2848719,3109927;2848719,3110305;2850773,3110605;2851303,3109927;2877083,3089852;2869453,3095252;2868104,3096688;2873336,3093257;518714,3023166;567524,3082035;528823,3034462;2968591,3023127;2968476,3023168;2967621,3029167;2946942,3052998;2922386,3080800;2923866,3080450;2946942,3054322;2967621,3030491;2968591,3023127;645038,2993315;647597,2996505;647726,2996068;453864,2962969;487467,2985477;489117,2987467;504429,2990938;539163,3023870;586983,3063588;607661,3092715;619293,3107279;668405,3149645;654189,3161560;608451,3109500;606370,3109927;606370,3109927;649653,3159191;654189,3161560;668406,3149645;791185,3248940;766630,3256883;775676,3263504;739488,3264827;716225,3248940;694254,3231729;639973,3185391;589568,3139054;543040,3092715;521070,3070209;500391,3046378;508146,3035786;533994,3059617;562427,3082124;597322,3120518;600288,3123125;562427,3082124;535286,3059617;509438,3035786;481004,3000039;453864,2962969;3301066,2752464;3300410,2752752;3286293,2787456;3287497,2586601;3253247,2637281;3236445,2669055;3219644,2698182;3179578,2752464;3144683,2806745;3113665,2850435;3111078,2852055;3108961,2855267;3112372,2853083;3143390,2809394;3178286,2755112;3218351,2700831;3235153,2671705;3251954,2639930;3286850,2588296;3390728,2582006;3379904,2606831;3356640,2654493;3379904,2606831;3390728,2582006;3421261,2568437;3404459,2620070;3374734,2675676;3345008,2732606;3317868,2768351;3335962,2731281;3351471,2694211;3363102,2674352;3378611,2647874;3392828,2621395;3421261,2568437;3337606,2454950;3306235,2511507;3305659,2512867;3337253,2455902;3354811,2326853;3317107,2432381;3237792,2598459;3226179,2617267;3226105,2617422;3198964,2665084;3171824,2716718;3140806,2756437;3114957,2801450;2962452,2977533;2912046,3021224;2907211,3024989;2905124,3027153;2884047,3044755;2866812,3064913;2803483,3113899;2793560,3120320;2766607,3142829;2762715,3145418;2756956,3150970;2706552,3185392;2656147,3217167;2650379,3220162;2616250,3242870;2605669,3248336;2595404,3255560;2560508,3275420;2527905,3288517;2455235,3326066;2284750,3391202;2165947,3422494;2261960,3403841;2280054,3399868;2338212,3378685;2374400,3366771;2432559,3336319;2498472,3312489;2540702,3295524;2559216,3284687;2576016,3279392;2599281,3266151;2605393,3261800;2621253,3246293;2656147,3225110;2695847,3205175;2710429,3195982;2760834,3161560;2782804,3140377;2807361,3124490;2870689,3075505;2915924,3031814;2966328,2988125;3118834,2812040;3139822,2775491;3140806,2772322;3174408,2719365;3184748,2703478;3198496,2683945;3202842,2675676;3229982,2628014;3282972,2515479;3334669,2395001;3349855,2346015;3496220,2209650;3492344,2212298;3492344,2212298;3508428,2131185;3507964,2133527;3511730,2138157;3523362,2151397;3531117,2146101;3531312,2145085;3525947,2148749;3513023,2136833;3496908,1980790;3496006,1980842;3494371,1980935;3494929,1987229;3493637,2020328;3488467,2040186;3457449,2090496;3449695,2134186;3441940,2148749;3429016,2212298;3414799,2262607;3399290,2311594;3390243,2349987;3379904,2389705;3388150,2376566;3395413,2348663;3401874,2308944;3417384,2259959;3431601,2209650;3444525,2146101;3452280,2131537;3460034,2087848;3491052,2037538;3470373,2139481;3454864,2224213;3419968,2332775;3413065,2343775;3410113,2360248;3400583,2388382;3364395,2469142;3347593,2511507;3337253,2534015;3324329,2557846;3289435,2621395;3251954,2683619;3204135,2767028;3151145,2849112;3116250,2895449;3078769,2940463;3065845,2958998;3051629,2977533;3029657,2996068;2993723,3036825;2994761,3041082;2957282,3080800;2917216,3109927;2884906,3136406;2854298,3159319;2859058,3158913;2892661,3133758;2924972,3107279;2965036,3078152;3002517,3038434;3001224,3033139;3037412,2992097;3059384,2973562;3073600,2955027;3086524,2936492;3124005,2891478;3158899,2845140;3211889,2763055;3259708,2679648;3297189,2617422;3332084,2553873;3345008,2530043;3355347,2507536;3372149,2465170;3408337,2384410;3422553,2330129;3457449,2221566;3472958,2136834;3493637,2034890;3498299,2016983;3494929,2016355;3496220,1983257;3524654,1952806;3509603,2017043;3509605,2017043;3524655,1952808;3536286,1939567;3528532,1956779;3528532,1956779;3526754,1992855;3525947,2026947;3513023,2067685;3513023,2072339;3528532,2026947;3531117,1956777;3537142,1943404;3480711,1882637;3472242,1903144;3469080,1932948;3465003,1919025;3463512,1920990;3467789,1935596;3465204,1956779;3470373,1973989;3474380,1973761;3471665,1964721;3474250,1943538;3480711,1882637;3589276,1846891;3591861,1848214;3590568,1903820;3591861,1942215;3587983,2012383;3584106,2052101;3572474,2110354;3568597,2159340;3549210,2249368;3531117,2327480;3498807,2342044;3501392,2334100;3506561,2278495;3525947,2220241;3541456,2210975;3541456,2210973;3558258,2110354;3567304,2062692;3575059,2013707;3581522,1967369;3584106,1923680;3585398,1886609;3587983,1866750;3589276,1846891;182026,1233027;182669,1233356;182730,1233171;260001,1043262;231568,1097543;208304,1117403;208249,1118670;205999,1169354;206063,1169233;208304,1118726;231568,1098866;260001,1044585;260970,1045247;261454,1044255;275509,928079;257415,941318;230275,999572;236484,1004660;236686,1003767;231568,999572;258708,941318;274730,929595;375026,852615;373393,853954;366464,881246;362102,894981;243199,1117403;226397,1171683;210888,1227289;177285,1343795;155314,1423231;144975,1482809;139805,1513259;135927,1543710;124296,1625794;120418,1676104;126881,1729062;129910,1700206;129466,1690667;134636,1635061;146267,1552977;155492,1541637;168888,1449799;168239,1433823;181007,1396327;188604,1364845;186332,1370274;178578,1367626;159191,1424556;160484,1456331;151436,1517232;150145,1527823;137220,1543710;141097,1513259;146267,1482809;156606,1423231;178578,1343795;212181,1227289;227690,1171683;244491,1117403;363393,894981;375026,852615;398291,720222;398289,720222;404751,725517;404751,725516;631175,531729;630926,531932;630173,532804;619616,544137;616947,548115;615204,550132;607661,561349;528825,656673;506853,683151;484882,710953;387770,820906;486174,709630;508144,681827;530116,655348;608953,560025;616947,548115;630173,532804;663983,440435;652828,444416;644532,447571;642558,450137;628340,463377;592152,487207;567597,515011;544334,542813;528825,557377;528297,556701;513638,574754;488759,606363;448694,651377;455156,659319;455279,659208;449986,652700;490051,607686;530116,557377;545625,542814;568889,515011;593444,487209;629632,463378;643849,450139;659358,444181;664254,442624;2535953,201238;2601866,231688;2630299,255519;2566971,223745;2535953,201238;2321411,104590;2373108,116505;2445483,153575;2321411,104590;1543375,95820;1516234,99295;1458074,107238;1401208,120478;1376652,128421;1348219,136365;1286001,148886;1274550,153577;1195713,181379;1118168,213153;1063887,238309;1027699,252871;938521,295237;895872,323041;854514,350843;788600,401152;726564,451462;667192,504519;672283,511040;684884,502186;695608,493996;734319,459405;796355,409096;862268,358786;903625,330983;946276,303181;1035452,260815;1070348,242280;1124630,217124;1202175,185350;1281012,157548;1314129,150884;1330127,145284;1547872,97164;2005575,67355;2033201,70168;2070681,83407;2042248,79436;1982797,67520;2005575,67355;2155981,56929;2208970,60900;2273591,87378;2193461,72816;2155981,56929;1723667,56598;1574392,64872;1470998,79435;1421886,92674;1379236,108561;1319784,116505;1094903,205210;1013482,242280;988925,251547;966954,263463;925597,285969;860976,320391;811864,360109;669698,473968;639988,500433;610922,527619;611538,528250;387950,797009;342715,860558;322036,898952;301357,934698;262585,1008838;220409,1076919;219935,1079008;205718,1118726;195379,1137261;192794,1139909;181324,1178965;178578,1202135;175993,1235232;157899,1289514;141097,1343795;123003,1423231;112664,1496049;106202,1568864;115249,1518555;116087,1514403;117833,1494724;128173,1421908;131410,1423015;131691,1421784;128174,1420584;146268,1341147;163069,1286865;181080,1232833;179871,1232585;182456,1199487;196672,1137261;207011,1118726;207359,1117759;221228,1079008;263878,1010163;302650,936023;323329,900277;344008,861882;389243,798333;612831,529575;672283,473969;814449,360111;863561,320393;928182,285970;969539,263463;991511,251548;1016066,242280;1097490,205210;1322371,116506;1381822,108563;1424471,92676;1473583,79436;1576977,64872;1726252,57094;1846234,61218;1905252,0;1965995,3971;2028031,10591;2069388,21183;2096530,34422;2130133,27802;2180536,39718;2211555,48985;2210263,50310;2208970,59576;2155981,55605;2137887,50310;2119793,46337;2084897,38393;2050003,30450;2013815,25154;1973751,25154;1941439,25154;1891036,25154;1888668,24380;1866479,35746;1874234,48985;1951779,64872;1917271,65489;1917853,65535;1954364,64872;1985382,68845;2044833,80759;2073266,84732;2121086,95323;2170198,105915;2218017,117830;2265838,132394;2289101,139013;2312365,146956;2312665,147237;2329347,150184;2369775,165573;2375423,174339;2376986,174760;2413174,189322;2444192,202562;2475210,217126;2498473,230365;2513982,238309;2530783,247575;2587650,280675;2660025,328336;2697506,354815;2698590,355609;2717745,367529;3447110,1772751;3446563,1783830;3461326,1785990;3475542,1796582;3482005,1832327;3506560,1874693;3516901,1875656;3516901,1865426;3527407,1835530;3527239,1829681;3537578,1793934;3551795,1793934;3573766,1779371;3576351,1837624;3569889,1865426;3562135,1891905;3558257,1935596;3556965,1958102;3554380,1980610;3548868,1984374;3549210,1985904;3554490,1982298;3556965,1960750;3558257,1938244;3562135,1894553;3569889,1868074;3576351,1840272;3586690,1848216;3585398,1868074;3582813,1887934;3581520,1925004;3578935,1968693;3572474,2015032;3564719,2064017;3555672,2111679;3538871,2212298;3523362,2221566;3503975,2279819;3498805,2335425;3496220,2343368;3474250,2404269;3467787,2409565;3440647,2474437;3469080,2409565;3475542,2404269;3434184,2524747;3412214,2536663;3407657,2545999;3408337,2547253;3413507,2536662;3435477,2524747;3419968,2569761;3391535,2622718;3377319,2649197;3361810,2675676;3350178,2695534;3333377,2733929;3315283,2770999;3286850,2810717;3258416,2847787;3259601,2845288;3227397,2890153;3157606,2968266;3143865,2989922;3157606,2969590;3227397,2891477;3174408,2973561;3147105,3002853;3125187,3019359;3124003,3021224;3110300,3032022;3109787,3035786;3049043,3099335;2984422,3160237;2981433,3162458;2959867,3190686;2908170,3230405;2859852,3267526;2859679,3267742;2908170,3231729;2959867,3192011;2917216,3235700;2882483,3258869;2858455,3269265;2857765,3270124;2831916,3287334;2822175,3291959;2797669,3312325;2773758,3329700;2737570,3353531;2725939,3354856;2713010,3360742;2711000,3362305;2727231,3356179;2738863,3354856;2692336,3390602;2662610,3406490;2632885,3421053;2611889,3424279;2608328,3426349;2510104,3470038;2505096,3471204;2475210,3491221;2492010,3496517;2429974,3524320;2435144,3505785;2414465,3513728;2395080,3520347;2355014,3533587;2349661,3527005;2330457,3530939;2307194,3536235;2259375,3548151;2257798,3548901;2303317,3537558;2326581,3532262;2345966,3528291;2353721,3534910;2393787,3521671;2413172,3515052;2433851,3507108;2428681,3525643;2374400,3552122;2371739,3551359;2334335,3566684;2303317,3575953;2256790,3587867;2237566,3586213;2197356,3594228;2196046,3597136;2088775,3618319;2064219,3611698;2043540,3611698;2007352,3623614;1975042,3626262;1942731,3627586;1939221,3626045;1909775,3631393;1874234,3624938;1875527,3623614;1881988,3614346;1852263,3610375;1866479,3602431;1909130,3601107;1950487,3599784;2009937,3601107;2051294,3597136;2128840,3579924;2180536,3568009;2219309,3566684;2222007,3565402;2184414,3566686;2132718,3578601;2055172,3595812;2013815,3599784;1954364,3598460;1913006,3599784;1870356,3601108;1871649,3595812;1880695,3582573;2278760,3515052;2548877,3410461;2619959,3372066;2660025,3350883;2701383,3328377;2778928,3280715;2840964,3231729;2957282,3139054;2989592,3112575;3020610,3084773;3067137,3041082;3086524,3007985;3114371,2981835;3114595,2980192;3087817,3005337;3068430,3038434;3021903,3082125;2990885,3109927;2958575,3136406;2842257,3229081;2780221,3278068;2702676,3325729;2661318,3348236;2621253,3369419;2550170,3407813;2280054,3512404;1881988,3579925;1852263,3579925;1848385,3569334;1817367,3568009;1788934,3579925;1706219,3581248;1645476,3578601;1615749,3575953;1586024,3570657;1603930,3551092;1600240,3552122;1533526,3539466;1530450,3540207;1402501,3516376;1352096,3505785;1308153,3497841;1255165,3472686;1189251,3447532;1120753,3419728;1132384,3410461;1180204,3419728;1200883,3438263;1271966,3459446;1412840,3496517;1447735,3503137;1485216,3509756;1526573,3519024;1572149,3529119;1575684,3528291;1618334,3534911;1619626,3532263;1681662,3534911;1692002,3536235;1787641,3536235;1857431,3538882;1940146,3532263;1950486,3532263;1954364,3542855;2035785,3532263;2090067,3519024;2121085,3513728;2140472,3511081;2183121,3500489;2218017,3492545;2252912,3483277;2316920,3471930;2325289,3468715;2258083,3480629;2223187,3489898;2188292,3497841;2145642,3508433;2126256,3511081;2095238,3516376;2011230,3524320;1954364,3529616;1944024,3529616;1861309,3536235;1791519,3533587;1695879,3533587;1685540,3532263;1645476,3515052;1623504,3529616;1623448,3529730;1641598,3517699;1681664,3534910;1619627,3532262;1620116,3531938;1579562,3525643;1531743,3515052;1490385,3505785;1452904,3499164;1418010,3492545;1277135,3455475;1206053,3434292;1185374,3415757;1137554,3406489;1066471,3369419;1045793,3370743;972124,3332348;959200,3308517;961785,3307194;1007020,3332348;1052254,3357504;1065178,3349560;1012190,3313813;968247,3293955;907503,3258208;855806,3223786;774384,3188040;743366,3161561;749828,3158913;780846,3168180;716225,3099335;680037,3068886;646434,3038434;603785,3002689;541749,2932519;537492,2918892;524947,2906041;482297,2858379;477128,2834548;460326,2810717;458324,2807502;438354,2793505;399581,2736577;377611,2683619;375026,2683619;345301,2625366;316868,2567113;287141,2499593;260001,2430748;287141,2477085;314283,2535338;323329,2567113;327067,2572730;322466,2548219;310463,2525906;290927,2480902;267754,2441338;239321,2361902;214964,2280478;206962,2256733;172123,2114279;156716,2010865;156606,2013707;157899,2034890;164361,2083877;172115,2134186;159191,2090496;150145,2034890;139805,2034890;133343,1984581;124296,1952806;116542,1922356;94570,1898525;88108,1898525;81646,1865426;79061,1823060;84231,1763484;86815,1742301;91217,1727772;89077,1694639;91985,1645653;97155,1635724;97155,1629766;86815,1649625;77769,1636386;60967,1612555;57898,1593689;57090,1595343;51921,1648301;48043,1701258;44166,1742301;44166,1827031;45458,1870722;48043,1914411;36412,1955454;33827,1955454;26072,1876018;26072,1793934;32534,1730385;44161,1742294;33827,1729062;31242,1681400;33827,1608583;35119,1588724;38996,1555625;54506,1496049;62233,1456471;59675,1447062;50628,1500020;35119,1559598;31242,1592695;29949,1612555;27364,1685371;29949,1733033;23487,1796582;23487,1878666;31242,1958102;33827,1958102;50628,2033567;59675,2095791;79061,2159340;109595,2295996;112259,2322185;117835,2322185;146268,2392353;156607,2428100;137220,2397649;116542,2349987;115250,2363227;104006,2327521;95863,2328804;86815,2298354;55797,2225537;36412,2160665;35119,2106383;26072,2042834;19610,1979285;5394,1932948;14440,1686696;23487,1623147;15733,1588724;31242,1493401;35119,1470893;45458,1394105;72599,1338499;66137,1413965;72597,1401030;76476,1370109;77769,1335852;89400,1292161;107494,1225964;129466,1158444;131112,1156547;141098,1102839;155314,1064444;172116,1032669;205719,966473;232860,906896;271632,830108;300065,797009;323329,750671;342716,721545;363395,710953;368564,703010;389243,660644;429307,612982;430398,632903;427476,641276;469372,597095;490051,569293;517192,542814;519530,545476;518485,544137;552088,509715;585691,477941;621879,438222;672283,399828;726564,358786;759019,335592;780846,315096;819618,291265;860976,268758;866451,265874;880524,251713;903626,234336;928990,221097;946934,216866;950152,214476;1301691,68843;1314733,65938;1350803,52956;1375682,47826;1388655,47713;1393453,46337;1688125,6619;1771809,6288;1861309,7942;1862976,9222;1906545,3971;1946609,10590;1986675,18534;2007345,23347;1985382,17210;1945316,9267;1905252,2648;190525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E2A"/>
    <w:rsid w:val="00003B9B"/>
    <w:rsid w:val="00187D0C"/>
    <w:rsid w:val="001A58D0"/>
    <w:rsid w:val="001B39C7"/>
    <w:rsid w:val="001F254C"/>
    <w:rsid w:val="002010B7"/>
    <w:rsid w:val="00201C80"/>
    <w:rsid w:val="00216596"/>
    <w:rsid w:val="00220381"/>
    <w:rsid w:val="00230CEC"/>
    <w:rsid w:val="00231713"/>
    <w:rsid w:val="00232314"/>
    <w:rsid w:val="00265373"/>
    <w:rsid w:val="00273824"/>
    <w:rsid w:val="0028290B"/>
    <w:rsid w:val="002A27BD"/>
    <w:rsid w:val="002A7675"/>
    <w:rsid w:val="002B496A"/>
    <w:rsid w:val="002C30F7"/>
    <w:rsid w:val="002C4A9D"/>
    <w:rsid w:val="002E6ABA"/>
    <w:rsid w:val="002F1839"/>
    <w:rsid w:val="003B6F05"/>
    <w:rsid w:val="003C0FA4"/>
    <w:rsid w:val="0041142E"/>
    <w:rsid w:val="004132CA"/>
    <w:rsid w:val="004135EF"/>
    <w:rsid w:val="00426438"/>
    <w:rsid w:val="00432583"/>
    <w:rsid w:val="00566662"/>
    <w:rsid w:val="005B0584"/>
    <w:rsid w:val="005F757A"/>
    <w:rsid w:val="00615DB9"/>
    <w:rsid w:val="00624025"/>
    <w:rsid w:val="00655C20"/>
    <w:rsid w:val="006825A3"/>
    <w:rsid w:val="006A3D91"/>
    <w:rsid w:val="006C6118"/>
    <w:rsid w:val="006D182B"/>
    <w:rsid w:val="00756B5A"/>
    <w:rsid w:val="00757F4C"/>
    <w:rsid w:val="00780079"/>
    <w:rsid w:val="007C18CD"/>
    <w:rsid w:val="007C78B0"/>
    <w:rsid w:val="007D7E2A"/>
    <w:rsid w:val="00823CAC"/>
    <w:rsid w:val="00837FAD"/>
    <w:rsid w:val="008678F9"/>
    <w:rsid w:val="008D076F"/>
    <w:rsid w:val="00915EFF"/>
    <w:rsid w:val="00941CFB"/>
    <w:rsid w:val="009426D7"/>
    <w:rsid w:val="00982BCC"/>
    <w:rsid w:val="00A2707E"/>
    <w:rsid w:val="00A82F39"/>
    <w:rsid w:val="00B4626C"/>
    <w:rsid w:val="00BC76C1"/>
    <w:rsid w:val="00BD2365"/>
    <w:rsid w:val="00BE0F7F"/>
    <w:rsid w:val="00C701E9"/>
    <w:rsid w:val="00C7085C"/>
    <w:rsid w:val="00C73621"/>
    <w:rsid w:val="00CD5AA5"/>
    <w:rsid w:val="00CF228E"/>
    <w:rsid w:val="00D6194A"/>
    <w:rsid w:val="00D6482D"/>
    <w:rsid w:val="00DB4EA4"/>
    <w:rsid w:val="00DC6079"/>
    <w:rsid w:val="00DD0F83"/>
    <w:rsid w:val="00DD2656"/>
    <w:rsid w:val="00E368F5"/>
    <w:rsid w:val="00E56FAF"/>
    <w:rsid w:val="00EB0670"/>
    <w:rsid w:val="00ED2C26"/>
    <w:rsid w:val="00F3778A"/>
    <w:rsid w:val="00F63DA7"/>
    <w:rsid w:val="00F70692"/>
    <w:rsid w:val="00FA123D"/>
    <w:rsid w:val="00FA288A"/>
    <w:rsid w:val="00FA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079"/>
  </w:style>
  <w:style w:type="paragraph" w:styleId="Heading1">
    <w:name w:val="heading 1"/>
    <w:basedOn w:val="Normal"/>
    <w:next w:val="Normal"/>
    <w:link w:val="Heading1Ch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155078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DC6079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F3B59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7EB66D-349C-47C5-BFBF-A215CF78D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2025-01-10T11:12:00Z</dcterms:created>
  <dcterms:modified xsi:type="dcterms:W3CDTF">2025-01-10T11:12:00Z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bf666666-579e-4c80-8bd7-42ec62fad65d_Enabled">
    <vt:lpwstr>true</vt:lpwstr>
  </property>
  <property fmtid="{D5CDD505-2E9C-101B-9397-08002B2CF9AE}" pid="4" name="MSIP_Label_bf666666-579e-4c80-8bd7-42ec62fad65d_SetDate">
    <vt:lpwstr>2025-01-10T11:11:36Z</vt:lpwstr>
  </property>
  <property fmtid="{D5CDD505-2E9C-101B-9397-08002B2CF9AE}" pid="5" name="MSIP_Label_bf666666-579e-4c80-8bd7-42ec62fad65d_Method">
    <vt:lpwstr>Privileged</vt:lpwstr>
  </property>
  <property fmtid="{D5CDD505-2E9C-101B-9397-08002B2CF9AE}" pid="6" name="MSIP_Label_bf666666-579e-4c80-8bd7-42ec62fad65d_Name">
    <vt:lpwstr>C1 - public</vt:lpwstr>
  </property>
  <property fmtid="{D5CDD505-2E9C-101B-9397-08002B2CF9AE}" pid="7" name="MSIP_Label_bf666666-579e-4c80-8bd7-42ec62fad65d_SiteId">
    <vt:lpwstr>d52b49b7-0c8f-4d89-8c4f-f20517306e08</vt:lpwstr>
  </property>
  <property fmtid="{D5CDD505-2E9C-101B-9397-08002B2CF9AE}" pid="8" name="MSIP_Label_bf666666-579e-4c80-8bd7-42ec62fad65d_ActionId">
    <vt:lpwstr>9ae5b065-9350-4b34-87c9-8e1c0b50e81f</vt:lpwstr>
  </property>
  <property fmtid="{D5CDD505-2E9C-101B-9397-08002B2CF9AE}" pid="9" name="MSIP_Label_bf666666-579e-4c80-8bd7-42ec62fad65d_ContentBits">
    <vt:lpwstr>0</vt:lpwstr>
  </property>
</Properties>
</file>