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CC6C93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4F1A6B16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5DD2B465" w14:textId="77777777" w:rsidR="006C6118" w:rsidRDefault="006C6118" w:rsidP="007D7E2A">
      <w:pPr>
        <w:jc w:val="both"/>
        <w:rPr>
          <w:rFonts w:hAnsi="Calibri"/>
          <w:b/>
          <w:bCs/>
          <w:color w:val="BF678E" w:themeColor="accent3"/>
          <w:kern w:val="24"/>
          <w:sz w:val="28"/>
          <w:szCs w:val="28"/>
        </w:rPr>
      </w:pPr>
    </w:p>
    <w:p w14:paraId="49EE7266" w14:textId="1F07F25F" w:rsidR="007D7E2A" w:rsidRPr="007D7E2A" w:rsidRDefault="007D7E2A" w:rsidP="007D7E2A">
      <w:pPr>
        <w:jc w:val="both"/>
        <w:rPr>
          <w:rFonts w:hAnsi="Calibri"/>
          <w:b/>
          <w:bCs/>
          <w:color w:val="BF678E" w:themeColor="accent3"/>
          <w:kern w:val="24"/>
          <w:sz w:val="28"/>
          <w:szCs w:val="28"/>
        </w:rPr>
      </w:pPr>
      <w:r w:rsidRPr="007D7E2A">
        <w:rPr>
          <w:rFonts w:hAnsi="Calibri"/>
          <w:b/>
          <w:bCs/>
          <w:color w:val="BF678E" w:themeColor="accent3"/>
          <w:kern w:val="24"/>
          <w:sz w:val="28"/>
          <w:szCs w:val="28"/>
        </w:rPr>
        <w:t>PROPOSITION DE DEMANDE</w:t>
      </w:r>
      <w:r w:rsidR="00ED2C26">
        <w:rPr>
          <w:rFonts w:hAnsi="Calibri"/>
          <w:b/>
          <w:bCs/>
          <w:color w:val="BF678E" w:themeColor="accent3"/>
          <w:kern w:val="24"/>
          <w:sz w:val="28"/>
          <w:szCs w:val="28"/>
        </w:rPr>
        <w:t xml:space="preserve"> DE CONGÉ</w:t>
      </w:r>
    </w:p>
    <w:p w14:paraId="358F2A7F" w14:textId="432F7909" w:rsidR="006C6118" w:rsidRPr="007C18CD" w:rsidRDefault="006C6118" w:rsidP="006C6118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>Madame ou Monsieur le-la Directeur</w:t>
      </w:r>
      <w:r w:rsidR="002C30F7" w:rsidRPr="007C18CD">
        <w:rPr>
          <w:rFonts w:hAnsi="Calibri"/>
          <w:color w:val="0A273C" w:themeColor="accent1" w:themeShade="80"/>
          <w:kern w:val="24"/>
          <w:sz w:val="22"/>
          <w:szCs w:val="22"/>
        </w:rPr>
        <w:t>-</w:t>
      </w: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trice, </w:t>
      </w:r>
    </w:p>
    <w:p w14:paraId="505E28FF" w14:textId="6254EA92" w:rsidR="006C6118" w:rsidRPr="007C18CD" w:rsidRDefault="006C6118" w:rsidP="006C6118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Je vous demande l’autorisation de m’absenter du </w:t>
      </w:r>
      <w:r w:rsidR="00003B9B">
        <w:rPr>
          <w:rFonts w:hAnsi="Calibri"/>
          <w:color w:val="0A273C" w:themeColor="accent1" w:themeShade="80"/>
          <w:kern w:val="24"/>
          <w:sz w:val="22"/>
          <w:szCs w:val="22"/>
        </w:rPr>
        <w:t>18 au 20 Mars</w:t>
      </w: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 pour suivre un stage de formation des membres du </w:t>
      </w:r>
      <w:r w:rsidR="00CF228E">
        <w:rPr>
          <w:rFonts w:hAnsi="Calibri"/>
          <w:color w:val="0A273C" w:themeColor="accent1" w:themeShade="80"/>
          <w:kern w:val="24"/>
          <w:sz w:val="22"/>
          <w:szCs w:val="22"/>
        </w:rPr>
        <w:t>c</w:t>
      </w: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omité </w:t>
      </w:r>
      <w:r w:rsidR="005F757A">
        <w:rPr>
          <w:rFonts w:hAnsi="Calibri"/>
          <w:color w:val="0A273C" w:themeColor="accent1" w:themeShade="80"/>
          <w:kern w:val="24"/>
          <w:sz w:val="22"/>
          <w:szCs w:val="22"/>
        </w:rPr>
        <w:t>social</w:t>
      </w: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 &amp; </w:t>
      </w:r>
      <w:r w:rsidR="005F757A">
        <w:rPr>
          <w:rFonts w:hAnsi="Calibri"/>
          <w:color w:val="0A273C" w:themeColor="accent1" w:themeShade="80"/>
          <w:kern w:val="24"/>
          <w:sz w:val="22"/>
          <w:szCs w:val="22"/>
        </w:rPr>
        <w:t>économique</w:t>
      </w: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 au titre des missions en matière de santé, de sécurité et de conditions de travail (ou) membre de la commission santé, de sécurité et de conditions de travail, d’une duré</w:t>
      </w:r>
      <w:r w:rsidR="00003B9B">
        <w:rPr>
          <w:rFonts w:hAnsi="Calibri"/>
          <w:color w:val="0A273C" w:themeColor="accent1" w:themeShade="80"/>
          <w:kern w:val="24"/>
          <w:sz w:val="22"/>
          <w:szCs w:val="22"/>
        </w:rPr>
        <w:t>e de 3</w:t>
      </w:r>
      <w:bookmarkStart w:id="0" w:name="_GoBack"/>
      <w:bookmarkEnd w:id="0"/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 jours, conformément à l’article </w:t>
      </w:r>
      <w:r w:rsidRPr="002A7675">
        <w:rPr>
          <w:rFonts w:hAnsi="Calibri"/>
          <w:i/>
          <w:iCs/>
          <w:color w:val="0A273C" w:themeColor="accent1" w:themeShade="80"/>
          <w:kern w:val="24"/>
          <w:sz w:val="22"/>
          <w:szCs w:val="22"/>
        </w:rPr>
        <w:t>L2315-18</w:t>
      </w: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du Code du travail. </w:t>
      </w:r>
    </w:p>
    <w:p w14:paraId="475796D4" w14:textId="3C06F7E3" w:rsidR="006C6118" w:rsidRPr="007C18CD" w:rsidRDefault="006C6118" w:rsidP="006C6118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Ce stage est organisé par MUTUAL FORMATION, 49 avenue Simon Bolivar 75019 Paris, organisme enregistré sous le n° </w:t>
      </w:r>
      <w:r w:rsidRPr="002A7675">
        <w:rPr>
          <w:rFonts w:hAnsi="Calibri"/>
          <w:i/>
          <w:iCs/>
          <w:color w:val="0A273C" w:themeColor="accent1" w:themeShade="80"/>
          <w:kern w:val="24"/>
          <w:sz w:val="22"/>
          <w:szCs w:val="22"/>
        </w:rPr>
        <w:t>11 75 42483 75</w:t>
      </w: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 auprès du préfet de la région d’</w:t>
      </w:r>
      <w:r w:rsidR="00DD0F83" w:rsidRPr="007C18CD">
        <w:rPr>
          <w:rFonts w:hAnsi="Calibri"/>
          <w:color w:val="0A273C" w:themeColor="accent1" w:themeShade="80"/>
          <w:kern w:val="24"/>
          <w:sz w:val="22"/>
          <w:szCs w:val="22"/>
        </w:rPr>
        <w:t>Île-de-France</w:t>
      </w: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 et sous le n° SSCT </w:t>
      </w:r>
      <w:r w:rsidRPr="002A7675">
        <w:rPr>
          <w:rFonts w:hAnsi="Calibri"/>
          <w:i/>
          <w:iCs/>
          <w:color w:val="0A273C" w:themeColor="accent1" w:themeShade="80"/>
          <w:kern w:val="24"/>
          <w:sz w:val="22"/>
          <w:szCs w:val="22"/>
        </w:rPr>
        <w:t>2013122-0034</w:t>
      </w: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au titre de la formation des représentants du personnel au CSE. </w:t>
      </w:r>
    </w:p>
    <w:p w14:paraId="064214D7" w14:textId="06ED71C7" w:rsidR="006C6118" w:rsidRPr="007C18CD" w:rsidRDefault="006C6118" w:rsidP="006C6118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Conformément aux articles </w:t>
      </w:r>
      <w:r w:rsidRPr="002A7675">
        <w:rPr>
          <w:rFonts w:hAnsi="Calibri"/>
          <w:i/>
          <w:iCs/>
          <w:color w:val="0A273C" w:themeColor="accent1" w:themeShade="80"/>
          <w:kern w:val="24"/>
          <w:sz w:val="22"/>
          <w:szCs w:val="22"/>
        </w:rPr>
        <w:t>R2315-20 à R2315-22</w:t>
      </w: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du Code du travail, je vous demande de maintenir ma rémunération et de prendre en charge </w:t>
      </w:r>
      <w:r w:rsidR="002C4A9D"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les frais </w:t>
      </w:r>
      <w:r w:rsidR="002C4A9D">
        <w:rPr>
          <w:rFonts w:hAnsi="Calibri"/>
          <w:color w:val="0A273C" w:themeColor="accent1" w:themeShade="80"/>
          <w:kern w:val="24"/>
          <w:sz w:val="22"/>
          <w:szCs w:val="22"/>
        </w:rPr>
        <w:t xml:space="preserve">pédagogiques qui s’élèvent </w:t>
      </w:r>
      <w:r w:rsidR="00FA2F22" w:rsidRPr="00FA2F22">
        <w:rPr>
          <w:rFonts w:hAnsi="Calibri"/>
          <w:color w:val="0A273C" w:themeColor="accent1" w:themeShade="80"/>
          <w:kern w:val="24"/>
          <w:sz w:val="22"/>
          <w:szCs w:val="22"/>
        </w:rPr>
        <w:t xml:space="preserve">à 36 x le Taux du SMIC horaire </w:t>
      </w:r>
      <w:r w:rsidR="00FA2F22">
        <w:rPr>
          <w:rFonts w:hAnsi="Calibri"/>
          <w:color w:val="0A273C" w:themeColor="accent1" w:themeShade="80"/>
          <w:kern w:val="24"/>
          <w:sz w:val="22"/>
          <w:szCs w:val="22"/>
        </w:rPr>
        <w:t xml:space="preserve">par jour, </w:t>
      </w:r>
      <w:r w:rsidR="002C4A9D">
        <w:rPr>
          <w:rFonts w:hAnsi="Calibri"/>
          <w:color w:val="0A273C" w:themeColor="accent1" w:themeShade="80"/>
          <w:kern w:val="24"/>
          <w:sz w:val="22"/>
          <w:szCs w:val="22"/>
        </w:rPr>
        <w:t>par stagiaire et les éventuels frais de séjour et de déplacement qui seront calculés dans les limites fixées par la réglementation</w:t>
      </w: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. </w:t>
      </w:r>
    </w:p>
    <w:p w14:paraId="30263D12" w14:textId="4D2E1C41" w:rsidR="006C6118" w:rsidRPr="007C18CD" w:rsidRDefault="006C6118" w:rsidP="006C6118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>Je vous prie d’agréer, Madame ou Monsieur le</w:t>
      </w:r>
      <w:r w:rsidR="002C30F7"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 ou </w:t>
      </w: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>la Directeur</w:t>
      </w:r>
      <w:r w:rsidR="002C30F7" w:rsidRPr="007C18CD">
        <w:rPr>
          <w:rFonts w:hAnsi="Calibri"/>
          <w:color w:val="0A273C" w:themeColor="accent1" w:themeShade="80"/>
          <w:kern w:val="24"/>
          <w:sz w:val="22"/>
          <w:szCs w:val="22"/>
        </w:rPr>
        <w:t>-</w:t>
      </w: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trice, l’expression de mes salutations distinguées. </w:t>
      </w:r>
    </w:p>
    <w:p w14:paraId="26F2A012" w14:textId="77777777" w:rsidR="006C6118" w:rsidRPr="007C18CD" w:rsidRDefault="006C6118" w:rsidP="006C6118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 xml:space="preserve">Fait à ....., le ..... </w:t>
      </w:r>
    </w:p>
    <w:p w14:paraId="51113DAD" w14:textId="51544BFD" w:rsidR="008678F9" w:rsidRPr="007C18CD" w:rsidRDefault="006C6118" w:rsidP="006C6118">
      <w:pPr>
        <w:rPr>
          <w:sz w:val="22"/>
          <w:szCs w:val="22"/>
        </w:rPr>
      </w:pPr>
      <w:r w:rsidRPr="007C18CD">
        <w:rPr>
          <w:rFonts w:hAnsi="Calibri"/>
          <w:color w:val="0A273C" w:themeColor="accent1" w:themeShade="80"/>
          <w:kern w:val="24"/>
          <w:sz w:val="22"/>
          <w:szCs w:val="22"/>
        </w:rPr>
        <w:t>Signature</w:t>
      </w:r>
    </w:p>
    <w:sectPr w:rsidR="008678F9" w:rsidRPr="007C18CD" w:rsidSect="00DD26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9E642B" w14:textId="77777777" w:rsidR="002E7D6D" w:rsidRDefault="002E7D6D">
      <w:pPr>
        <w:spacing w:after="0" w:line="240" w:lineRule="auto"/>
      </w:pPr>
      <w:r>
        <w:separator/>
      </w:r>
    </w:p>
    <w:p w14:paraId="50759DF6" w14:textId="77777777" w:rsidR="002E7D6D" w:rsidRDefault="002E7D6D"/>
  </w:endnote>
  <w:endnote w:type="continuationSeparator" w:id="0">
    <w:p w14:paraId="027298B7" w14:textId="77777777" w:rsidR="002E7D6D" w:rsidRDefault="002E7D6D">
      <w:pPr>
        <w:spacing w:after="0" w:line="240" w:lineRule="auto"/>
      </w:pPr>
      <w:r>
        <w:continuationSeparator/>
      </w:r>
    </w:p>
    <w:p w14:paraId="015944DB" w14:textId="77777777" w:rsidR="002E7D6D" w:rsidRDefault="002E7D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1FA004" w14:textId="77777777" w:rsidR="00003B9B" w:rsidRDefault="00003B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1FBDF2" w14:textId="77777777" w:rsidR="00756B5A" w:rsidRDefault="008678F9" w:rsidP="00232314">
        <w:pPr>
          <w:pStyle w:val="Footer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</w:p>
    </w:sdtContent>
  </w:sdt>
  <w:p w14:paraId="07C6BEF7" w14:textId="77777777" w:rsidR="00220381" w:rsidRDefault="0022038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E004CA" w14:textId="1DB9AA6D" w:rsidR="00ED2C26" w:rsidRPr="00BE0F7F" w:rsidRDefault="00CF228E" w:rsidP="00BE0F7F">
    <w:pPr>
      <w:pStyle w:val="Footer"/>
      <w:jc w:val="right"/>
      <w:rPr>
        <w:b/>
        <w:bCs/>
        <w:color w:val="0A273C" w:themeColor="accent1" w:themeShade="80"/>
        <w:sz w:val="16"/>
        <w:szCs w:val="16"/>
      </w:rPr>
    </w:pPr>
    <w:r w:rsidRPr="00BE0F7F">
      <w:rPr>
        <w:b/>
        <w:bCs/>
        <w:color w:val="0A273C" w:themeColor="accent1" w:themeShade="80"/>
        <w:sz w:val="16"/>
        <w:szCs w:val="16"/>
      </w:rPr>
      <w:t>Maj.</w:t>
    </w:r>
    <w:r w:rsidR="00BE0F7F" w:rsidRPr="00BE0F7F">
      <w:rPr>
        <w:b/>
        <w:bCs/>
        <w:color w:val="0A273C" w:themeColor="accent1" w:themeShade="80"/>
        <w:sz w:val="16"/>
        <w:szCs w:val="16"/>
      </w:rPr>
      <w:t xml:space="preserve"> 0</w:t>
    </w:r>
    <w:r w:rsidR="00216596">
      <w:rPr>
        <w:b/>
        <w:bCs/>
        <w:color w:val="0A273C" w:themeColor="accent1" w:themeShade="80"/>
        <w:sz w:val="16"/>
        <w:szCs w:val="16"/>
      </w:rPr>
      <w:t>1</w:t>
    </w:r>
    <w:r w:rsidR="00BE0F7F" w:rsidRPr="00BE0F7F">
      <w:rPr>
        <w:b/>
        <w:bCs/>
        <w:color w:val="0A273C" w:themeColor="accent1" w:themeShade="80"/>
        <w:sz w:val="16"/>
        <w:szCs w:val="16"/>
      </w:rPr>
      <w:t>/202</w:t>
    </w:r>
    <w:r w:rsidR="00FA2F22">
      <w:rPr>
        <w:b/>
        <w:bCs/>
        <w:color w:val="0A273C" w:themeColor="accent1" w:themeShade="80"/>
        <w:sz w:val="16"/>
        <w:szCs w:val="16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4D6FFC" w14:textId="77777777" w:rsidR="002E7D6D" w:rsidRDefault="002E7D6D">
      <w:pPr>
        <w:spacing w:after="0" w:line="240" w:lineRule="auto"/>
      </w:pPr>
      <w:r>
        <w:separator/>
      </w:r>
    </w:p>
    <w:p w14:paraId="29CDD736" w14:textId="77777777" w:rsidR="002E7D6D" w:rsidRDefault="002E7D6D"/>
  </w:footnote>
  <w:footnote w:type="continuationSeparator" w:id="0">
    <w:p w14:paraId="3F716658" w14:textId="77777777" w:rsidR="002E7D6D" w:rsidRDefault="002E7D6D">
      <w:pPr>
        <w:spacing w:after="0" w:line="240" w:lineRule="auto"/>
      </w:pPr>
      <w:r>
        <w:continuationSeparator/>
      </w:r>
    </w:p>
    <w:p w14:paraId="7C700167" w14:textId="77777777" w:rsidR="002E7D6D" w:rsidRDefault="002E7D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9F37DF" w14:textId="77777777" w:rsidR="00003B9B" w:rsidRDefault="00003B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7920" w:type="dxa"/>
      <w:tblInd w:w="-1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288" w:type="dxa"/>
        <w:left w:w="144" w:type="dxa"/>
        <w:right w:w="0" w:type="dxa"/>
      </w:tblCellMar>
      <w:tblLook w:val="04A0" w:firstRow="1" w:lastRow="0" w:firstColumn="1" w:lastColumn="0" w:noHBand="0" w:noVBand="1"/>
      <w:tblDescription w:val="Tableau de disposition de l’en-tête"/>
    </w:tblPr>
    <w:tblGrid>
      <w:gridCol w:w="7920"/>
    </w:tblGrid>
    <w:tr w:rsidR="00756B5A" w14:paraId="49AD02A2" w14:textId="77777777">
      <w:trPr>
        <w:trHeight w:val="576"/>
      </w:trPr>
      <w:tc>
        <w:tcPr>
          <w:tcW w:w="7920" w:type="dxa"/>
        </w:tcPr>
        <w:p w14:paraId="30E4841C" w14:textId="71CE6648" w:rsidR="00756B5A" w:rsidRDefault="00003B9B">
          <w:pPr>
            <w:pStyle w:val="Header"/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1" relativeHeight="251664384" behindDoc="0" locked="0" layoutInCell="0" allowOverlap="1" wp14:anchorId="1636DEA8" wp14:editId="0E9DFD8B">
                    <wp:simplePos x="0" y="190500"/>
                    <wp:positionH relativeFrom="page">
                      <wp:posOffset>0</wp:posOffset>
                    </wp:positionH>
                    <wp:positionV relativeFrom="page">
                      <wp:posOffset>190500</wp:posOffset>
                    </wp:positionV>
                    <wp:extent cx="7560310" cy="273050"/>
                    <wp:effectExtent l="0" t="0" r="0" b="12700"/>
                    <wp:wrapNone/>
                    <wp:docPr id="3" name="MSIPCMe3dc4114a6db08e8c97dcffb" descr="{&quot;HashCode&quot;:-1484644562,&quot;Height&quot;:841.0,&quot;Width&quot;:595.0,&quot;Placement&quot;:&quot;Header&quot;,&quot;Index&quot;:&quot;Primary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310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6C1052" w14:textId="43D65D90" w:rsidR="00003B9B" w:rsidRPr="00003B9B" w:rsidRDefault="00003B9B" w:rsidP="00003B9B">
                                <w:pPr>
                                  <w:spacing w:after="0"/>
                                  <w:jc w:val="center"/>
                                  <w:rPr>
                                    <w:rFonts w:ascii="Calibri" w:hAnsi="Calibri" w:cs="Calibri"/>
                                    <w:color w:val="FF8C00"/>
                                    <w:sz w:val="20"/>
                                  </w:rPr>
                                </w:pPr>
                                <w:r w:rsidRPr="00003B9B">
                                  <w:rPr>
                                    <w:rFonts w:ascii="Calibri" w:hAnsi="Calibri" w:cs="Calibri"/>
                                    <w:color w:val="FF8C00"/>
                                    <w:sz w:val="20"/>
                                  </w:rPr>
                                  <w:t>C2 - Confidential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1636DEA8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e3dc4114a6db08e8c97dcffb" o:spid="_x0000_s1026" type="#_x0000_t202" alt="{&quot;HashCode&quot;:-1484644562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" o:allowincell="f" filled="f" stroked="f" strokeweight=".5pt">
                    <v:fill o:detectmouseclick="t"/>
                    <v:textbox inset=",0,,0">
                      <w:txbxContent>
                        <w:p w14:paraId="456C1052" w14:textId="43D65D90" w:rsidR="00003B9B" w:rsidRPr="00003B9B" w:rsidRDefault="00003B9B" w:rsidP="00003B9B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8C00"/>
                              <w:sz w:val="20"/>
                            </w:rPr>
                          </w:pPr>
                          <w:r w:rsidRPr="00003B9B">
                            <w:rPr>
                              <w:rFonts w:ascii="Calibri" w:hAnsi="Calibri" w:cs="Calibri"/>
                              <w:color w:val="FF8C00"/>
                              <w:sz w:val="20"/>
                            </w:rPr>
                            <w:t>C2 - Confidential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</w:tr>
  </w:tbl>
  <w:p w14:paraId="0D4AE03D" w14:textId="77777777" w:rsidR="00756B5A" w:rsidRDefault="00756B5A">
    <w:pPr>
      <w:pStyle w:val="Header"/>
    </w:pPr>
  </w:p>
  <w:p w14:paraId="0C894068" w14:textId="77777777" w:rsidR="00220381" w:rsidRDefault="0022038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712C7" w14:textId="514491DF" w:rsidR="00756B5A" w:rsidRDefault="00003B9B">
    <w:pPr>
      <w:pStyle w:val="Head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4E9CE929" wp14:editId="6AF9E74B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5" name="MSIPCM23564c758af5330ae1c35e09" descr="{&quot;HashCode&quot;:-1484644562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C49ED6A" w14:textId="7A162D59" w:rsidR="00003B9B" w:rsidRPr="00003B9B" w:rsidRDefault="00003B9B" w:rsidP="00003B9B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8C00"/>
                              <w:sz w:val="20"/>
                            </w:rPr>
                          </w:pPr>
                          <w:r w:rsidRPr="00003B9B">
                            <w:rPr>
                              <w:rFonts w:ascii="Calibri" w:hAnsi="Calibri" w:cs="Calibri"/>
                              <w:color w:val="FF8C00"/>
                              <w:sz w:val="20"/>
                            </w:rPr>
                            <w:t>C2 -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9CE929" id="_x0000_t202" coordsize="21600,21600" o:spt="202" path="m,l,21600r21600,l21600,xe">
              <v:stroke joinstyle="miter"/>
              <v:path gradientshapeok="t" o:connecttype="rect"/>
            </v:shapetype>
            <v:shape id="MSIPCM23564c758af5330ae1c35e09" o:spid="_x0000_s1027" type="#_x0000_t202" alt="{&quot;HashCode&quot;:-1484644562,&quot;Height&quot;:841.0,&quot;Width&quot;:595.0,&quot;Placement&quot;:&quot;Header&quot;,&quot;Index&quot;:&quot;FirstPage&quot;,&quot;Section&quot;:1,&quot;Top&quot;:0.0,&quot;Left&quot;:0.0}" style="position:absolute;margin-left:0;margin-top:15pt;width:595.3pt;height:21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" o:allowincell="f" filled="f" stroked="f" strokeweight=".5pt">
              <v:fill o:detectmouseclick="t"/>
              <v:textbox inset=",0,,0">
                <w:txbxContent>
                  <w:p w14:paraId="0C49ED6A" w14:textId="7A162D59" w:rsidR="00003B9B" w:rsidRPr="00003B9B" w:rsidRDefault="00003B9B" w:rsidP="00003B9B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8C00"/>
                        <w:sz w:val="20"/>
                      </w:rPr>
                    </w:pPr>
                    <w:r w:rsidRPr="00003B9B">
                      <w:rPr>
                        <w:rFonts w:ascii="Calibri" w:hAnsi="Calibri" w:cs="Calibri"/>
                        <w:color w:val="FF8C00"/>
                        <w:sz w:val="20"/>
                      </w:rPr>
                      <w:t>C2 -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F757A"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123DBB8E" wp14:editId="4935D5F9">
              <wp:simplePos x="0" y="0"/>
              <wp:positionH relativeFrom="margin">
                <wp:posOffset>3359785</wp:posOffset>
              </wp:positionH>
              <wp:positionV relativeFrom="paragraph">
                <wp:posOffset>-28575</wp:posOffset>
              </wp:positionV>
              <wp:extent cx="2876550" cy="1619250"/>
              <wp:effectExtent l="0" t="0" r="0" b="0"/>
              <wp:wrapTight wrapText="bothSides">
                <wp:wrapPolygon edited="0">
                  <wp:start x="429" y="0"/>
                  <wp:lineTo x="429" y="21346"/>
                  <wp:lineTo x="21028" y="21346"/>
                  <wp:lineTo x="21028" y="0"/>
                  <wp:lineTo x="429" y="0"/>
                </wp:wrapPolygon>
              </wp:wrapTight>
              <wp:docPr id="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6550" cy="1619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96650F" w14:textId="6D7F17F4" w:rsidR="001B39C7" w:rsidRPr="001B39C7" w:rsidRDefault="001B39C7" w:rsidP="001B39C7">
                          <w:pPr>
                            <w:ind w:left="-142"/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B39C7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 xml:space="preserve">MEMBRES DU CSE AU TITRE DE LA SANTÉ SÉCURITÉ ET CONDITIONS DE TRAVAIL - SSCT </w:t>
                          </w:r>
                          <w:r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 xml:space="preserve">- </w:t>
                          </w:r>
                          <w:r w:rsidRPr="001B39C7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>REPRÉSENTANTS DE PROXIMITÉ CSE TITULAIRE, SUPPLÉANT ET MEMBRE DE LA COMMISSION SSCT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23DBB8E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64.55pt;margin-top:-2.25pt;width:226.5pt;height:127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" filled="f" stroked="f">
              <v:textbox>
                <w:txbxContent>
                  <w:p w14:paraId="3A96650F" w14:textId="6D7F17F4" w:rsidR="001B39C7" w:rsidRPr="001B39C7" w:rsidRDefault="001B39C7" w:rsidP="001B39C7">
                    <w:pPr>
                      <w:ind w:left="-142"/>
                      <w:jc w:val="center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1B39C7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28"/>
                        <w:szCs w:val="28"/>
                      </w:rPr>
                      <w:t xml:space="preserve">MEMBRES DU CSE AU TITRE DE LA SANTÉ SÉCURITÉ ET CONDITIONS DE TRAVAIL - SSCT </w:t>
                    </w:r>
                    <w:r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28"/>
                        <w:szCs w:val="28"/>
                      </w:rPr>
                      <w:t xml:space="preserve">- </w:t>
                    </w:r>
                    <w:r w:rsidRPr="001B39C7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28"/>
                        <w:szCs w:val="28"/>
                      </w:rPr>
                      <w:t>REPRÉSENTANTS DE PROXIMITÉ CSE TITULAIRE, SUPPLÉANT ET MEMBRE DE LA COMMISSION SSCT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="005F757A">
      <w:rPr>
        <w:rFonts w:ascii="Corbel" w:eastAsia="Corbel" w:hAnsi="Corbel" w:cs="Corbel"/>
        <w:noProof/>
        <w:sz w:val="40"/>
        <w:szCs w:val="40"/>
        <w:lang w:eastAsia="fr-F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235B41" wp14:editId="733A47BB">
              <wp:simplePos x="0" y="0"/>
              <wp:positionH relativeFrom="column">
                <wp:posOffset>-1781175</wp:posOffset>
              </wp:positionH>
              <wp:positionV relativeFrom="paragraph">
                <wp:posOffset>-2190750</wp:posOffset>
              </wp:positionV>
              <wp:extent cx="8794750" cy="12964795"/>
              <wp:effectExtent l="0" t="0" r="6350" b="8255"/>
              <wp:wrapNone/>
              <wp:docPr id="1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94750" cy="12964795"/>
                        <a:chOff x="-148862" y="-1"/>
                        <a:chExt cx="8795061" cy="12965313"/>
                      </a:xfrm>
                    </wpg:grpSpPr>
                    <wps:wsp>
                      <wps:cNvPr id="15" name="Forme libre : Forme 10"/>
                      <wps:cNvSpPr/>
                      <wps:spPr>
                        <a:xfrm rot="10800000" flipH="1">
                          <a:off x="4214745" y="-1"/>
                          <a:ext cx="4431454" cy="450550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orme libre : Forme 18"/>
                      <wps:cNvSpPr>
                        <a:spLocks noChangeAspect="1"/>
                      </wps:cNvSpPr>
                      <wps:spPr>
                        <a:xfrm>
                          <a:off x="4503513" y="435935"/>
                          <a:ext cx="3592344" cy="363140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e libre : Forme 10"/>
                      <wps:cNvSpPr/>
                      <wps:spPr>
                        <a:xfrm rot="10800000" flipH="1" flipV="1">
                          <a:off x="5103622" y="2966483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orme libre : Forme 10"/>
                      <wps:cNvSpPr/>
                      <wps:spPr>
                        <a:xfrm rot="10800000" flipH="1" flipV="1">
                          <a:off x="7357724" y="2009553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Forme libre : Forme 10"/>
                      <wps:cNvSpPr/>
                      <wps:spPr>
                        <a:xfrm rot="10800000" flipH="1">
                          <a:off x="-148862" y="10217912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 18"/>
                      <wps:cNvSpPr>
                        <a:spLocks noChangeAspect="1"/>
                      </wps:cNvSpPr>
                      <wps:spPr>
                        <a:xfrm>
                          <a:off x="425296" y="10792069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e libre : Forme 18"/>
                      <wps:cNvSpPr>
                        <a:spLocks noChangeAspect="1"/>
                      </wps:cNvSpPr>
                      <wps:spPr>
                        <a:xfrm>
                          <a:off x="2073343" y="10579416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e libre : Forme 18"/>
                      <wps:cNvSpPr>
                        <a:spLocks noChangeAspect="1"/>
                      </wps:cNvSpPr>
                      <wps:spPr>
                        <a:xfrm>
                          <a:off x="1690570" y="1015411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 2"/>
                      <wps:cNvSpPr/>
                      <wps:spPr>
                        <a:xfrm flipV="1">
                          <a:off x="808068" y="1509823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8395297" id="Groupe 3" o:spid="_x0000_s1026" style="position:absolute;margin-left:-140.25pt;margin-top:-172.5pt;width:692.5pt;height:1020.85pt;z-index:251661312;mso-height-relative:margin" coordorigin="-1488" coordsize="87950,129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">
              <v:shape id="Forme libre : Forme 10" o:spid="_x0000_s1027" style="position:absolute;left:42147;width:44314;height:4505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409259,4481070;2388549,4492559;2389789,4493107;2581461,4364435;2514500,4380861;2414058,4394002;2409276,4380861;2479425,4374290;2581461,4364435;2755640,4347239;2751549,4348429;2753646,4348009;1506099,4322548;1577046,4341438;1607338,4343080;1691836,4385790;1730099,4394002;1732493,4394824;1741260,4385790;1774740,4395645;1808221,4403858;1874191,4419665;1875182,4418642;1951709,4431783;1988377,4438353;2025047,4441639;2099979,4444924;2202014,4443280;2206443,4443280;2216364,4437531;2238684,4430139;2261403,4429729;2276948,4431781;2281132,4443280;2316804,4443280;2305645,4459707;2299268,4467921;2278541,4477776;2240278,4477776;2190855,4474491;2084036,4471206;2004320,4464635;1934171,4454780;1864021,4443280;1757203,4426854;1674299,4398931;1675258,4398213;1626470,4382504;1583423,4362793;1534000,4346367;1482982,4328297;1506099,4322548;2444592,4287331;2420233,4291161;2251770,4299925;2307239,4306942;2321588,4303657;2420435,4292160;2436701,4288900;2595948,4263531;2513211,4276540;2541603,4277375;2582457,4269573;2897966,4259731;2638471,4330931;2769789,4300784;1234270,4226455;1417615,4306942;1482982,4328297;1532405,4346365;1581829,4362791;1624875,4382503;1615309,4390717;1589800,4385788;1498925,4351294;1454285,4333224;1409644,4313513;1350654,4292160;1299636,4269163;1259779,4247808;1234270,4226455;1309204,4185390;1396890,4231384;1385730,4237954;1283695,4187032;1309204,4185390;985558,4073692;1093971,4136112;1116292,4162394;1065274,4134468;1027010,4109830;985558,4073692;1175665,4031543;1175680,4032010;1181065,4038726;1181657,4035911;3503977,3923716;3498187,3924213;3402529,3994847;3308464,4047410;3241503,4088475;3204835,4104901;3166571,4121327;3120336,4145967;3085261,4167321;3034243,4188675;2981632,4208387;2967282,4223170;2944962,4231384;2889162,4241239;2817417,4264236;2752051,4285589;2680307,4306944;2591025,4329941;2465076,4351294;2461887,4356223;2401330,4371821;2402899,4372649;2470149,4355326;2471453,4351294;2597404,4329941;2686685,4306944;2758429,4285589;2823796,4264236;2895539,4241239;2951341,4231384;2913566,4254735;2914671,4254380;2954529,4229740;2976849,4221528;2978336,4221104;2988009,4210029;3040622,4190317;3091640,4168964;3126714,4147609;3172949,4122971;3211212,4106545;3237451,4094792;3251070,4085190;3318031,4044125;3412095,3991561;770055,3901001;776107,3906350;778174,3907435;3514678,3858120;3514130,3858508;3514130,3858978;3516665,3859350;3517319,3858508;3549121,3833601;3539708,3840301;3538044,3842082;3544498,3837826;639877,3750863;700091,3823907;652347,3764878;3662003,3750815;3661861,3750867;3660807,3758310;3635298,3787877;3605005,3822371;3606831,3821938;3635298,3789518;3660807,3759951;3662003,3750815;795708,3713825;798864,3717787;799024,3717243;559879,3676177;601331,3704102;603366,3706572;622255,3710878;665102,3751737;724092,3801016;749601,3837154;763949,3855223;824532,3907787;806996,3922570;750575,3857979;748007,3858508;801400,3919631;806996,3922570;824534,3907787;975992,4030982;945701,4040838;956861,4049052;912220,4050694;883523,4030982;856420,4009629;789459,3952137;727280,3894646;669885,3837154;642783,3809230;617274,3779663;626840,3766522;658726,3796089;693801,3824013;736846,3871649;740505,3874883;693801,3824013;660320,3796089;628433,3766522;593359,3722170;559879,3676177;4072138,3415002;4071330,3415359;4053917,3458417;4055400,3209215;4013150,3272093;3992423,3311516;3971698,3347653;3922273,3415002;3879228,3482348;3840964,3536555;3837774,3538564;3835163,3542550;3839369,3539841;3877633,3485635;3920680,3418287;3970102,3350940;3990829,3314803;4011554,3275380;4054602,3211317;4220410,3186679;4199683,3250740;4163014,3319730;4126345,3390363;4092865,3434713;4115185,3388720;4134317,3342726;4148665,3318088;4167797,3285236;4185335,3252383;4220410,3186679;4117214,3045874;4078515,3116045;4077804,3117732;4116779,3047055;4138438,2886943;4091926,3017873;3994085,3223927;3979760,3247261;3979668,3247455;3946187,3306589;3912707,3370652;3874444,3419930;3842558,3475779;3654429,3694247;3592251,3748454;3586285,3753127;3583712,3755811;3557711,3777649;3536451,3802659;3458329,3863437;3446088,3871405;3412840,3899330;3408039,3902543;3400934,3909430;3338757,3952139;3276578,3991561;3269461,3995278;3227361,4023451;3214310,4030234;3201646,4039196;3158599,4063837;3118379,4080089;3028738,4126673;2818428,4207488;2671876,4246313;2790315,4223170;2812635,4218241;2884378,4191959;2929019,4177176;3000763,4139395;3082072,4109828;3134166,4088780;3157005,4075334;3177729,4068765;3206428,4052337;3213969,4046938;3233532,4027699;3276578,4001417;3325550,3976684;3343539,3965278;3405717,3922570;3432820,3896288;3463113,3876576;3541233,3815800;3597034,3761593;3659212,3707388;3847340,3488919;3873230,3443572;3874444,3439640;3915896,3373935;3928650,3354224;3945609,3329989;3950971,3319730;3984450,3260596;4049818,3120972;4113590,2971495;4132323,2910717;4312878,2741528;4308096,2744814;4308096,2744814;4327937,2644177;4327365,2647083;4332009,2652827;4346359,2669253;4355925,2662683;4356166,2661422;4349548,2665968;4333605,2651183;4313726,2457580;4312613,2457644;4310596,2457760;4311284,2465569;4309691,2506635;4303314,2531273;4265050,2593693;4255484,2647900;4245918,2665968;4229975,2744814;4212437,2807233;4193305,2868011;4182146,2915646;4169392,2964924;4179563,2948624;4188523,2914002;4196494,2864724;4215626,2803948;4233164,2741528;4249107,2662683;4258673,2644613;4268239,2590407;4306502,2527988;4280993,2654469;4261862,2759596;4218814,2894291;4210300,2907939;4206659,2928376;4194901,2963283;4150260,3063481;4129533,3116045;4116779,3143971;4100836,3173538;4057790,3252383;4011554,3329585;3952566,3433071;3887198,3534914;3844153,3592404;3797917,3648253;3781974,3671250;3764438,3694247;3737333,3717243;3693006,3767810;3694286,3773092;3648052,3822371;3598628,3858508;3558771,3891361;3521013,3919790;3526885,3919286;3568337,3888076;3608195,3855223;3657618,3819086;3703854,3769807;3702259,3763237;3746899,3712316;3774003,3689320;3791540,3666323;3807483,3643326;3853719,3587477;3896764,3529985;3962132,3428143;4021120,3324659;4067356,3247455;4110401,3168609;4126345,3139042;4139099,3111118;4159826,3058554;4204466,2958354;4222003,2891007;4265050,2756313;4284182,2651185;4309691,2524703;4315442,2502486;4311284,2501706;4312878,2460642;4347952,2422860;4329388,2502560;4329390,2502560;4347954,2422862;4362302,2406434;4352736,2427789;4350545,2472549;4349548,2514847;4333605,2565391;4333605,2571165;4352736,2514847;4355925,2427787;4363358,2411196;4293746,2335801;4283300,2361243;4279398,2398222;4274368,2380947;4272529,2383386;4277805,2401507;4274616,2427789;4280993,2449142;4285936,2448860;4282587,2437643;4285775,2411361;4293746,2335801;4427670,2291451;4430858,2293093;4429263,2362083;4430858,2409720;4426074,2496777;4421292,2546056;4406943,2618331;4402161,2679109;4378245,2790807;4355925,2887720;4316068,2905790;4319257,2895934;4325634,2826944;4349548,2754669;4368679,2743172;4368679,2743170;4389406,2618331;4400565,2559197;4410131,2498421;4418104,2440928;4421292,2386723;4422886,2340730;4426074,2316089;4427670,2291451;224544,1529825;225337,1530233;225413,1530004;320733,1294383;285658,1361729;256961,1386369;256892,1387942;254117,1450826;254197,1450676;256961,1388011;285658,1363371;320733,1296025;321928,1296845;322526,1295614;339863,1151474;317543,1167900;284063,1240176;291722,1246489;291972,1245380;285658,1240176;319138,1167900;338902,1153356;462625,1057846;460612,1059507;452064,1093368;446682,1110410;300006,1386369;279279,1453716;260147,1522706;218695,1667256;191593,1765813;178839,1839732;172461,1877511;167678,1915292;153330,2017135;148546,2079554;156518,2145259;160254,2109458;159707,2097622;166084,2028632;180432,1926790;191812,1912719;208338,1798776;207536,1778954;223287,1732432;232658,1693373;229856,1700109;220291,1696823;196375,1767457;197970,1806880;186809,1882440;185216,1895581;169273,1915292;174055,1877511;180432,1839732;193187,1765813;220291,1667256;261743,1522706;280874,1453716;301599,1386369;448276,1110410;462625,1057846;491325,893584;491323,893584;499294,900155;499294,900153;778606,659720;778300,659972;777369,661057;764349,675115;761056,680049;758906,682553;749601,696470;652349,814738;625245,847591;598142,882085;478296,1018563;599736,880443;626838,845947;653942,813095;751194,694826;761056,680049;777369,661057;819077,546451;805317,551390;795083,555305;792648,558488;775110,574915;730469,604482;700178,638977;671481,673472;652349,691541;651699,690703;633616,713101;602924,752319;553502,808168;561472,818022;561625,817884;555095,809810;604518,753961;653942,691541;673074,673473;701772,638977;732063,604483;776703,574916;794241,558490;813373,551099;819412,549167;3128308,249678;3209617,287457;3244692,317024;3166571,277602;3128308,249678;2863653,129766;2927425,144549;3016706,190542;2863653,129766;1903881,118884;1870400,123195;1798655,133051;1728506,149477;1698215,159333;1663140,169189;1586389,184723;1572264,190544;1475012,225038;1379353,264461;1312392,295671;1267752,313739;1157744,366303;1105132,400799;1054114,435293;972804,497712;896277,560132;823036,625961;829316,634050;844861,623065;858092,612904;905843,569988;982370,507568;1063679,445149;1114696,410653;1167309,376159;1277316,323595;1320363,300598;1387324,269388;1482982,229965;1580234,195471;1621087,187203;1640821,180255;1909428,120552;2474044,83567;2508121,87058;2554357,103484;2519282,98557;2445944,83773;2474044,83567;2659581,70632;2724947,75559;2804663,108411;2705816,90343;2659581,70632;2126286,70221;1942143,80487;1814598,98555;1754015,114982;1701402,134693;1628064,144549;1350654,254605;1250213,300598;1219921,312096;1192818,326880;1141800,354804;1062085,397512;1001501,446790;826128,588055;789478,620891;753623,654621;754383,655404;478568,988854;422767,1067700;397258,1115337;371749,1159686;323920,1251673;271893,1336142;271308,1338733;253770,1388011;241016,1411008;237827,1414293;223678,1462751;220291,1491497;217102,1532562;194782,1599910;174055,1667256;151735,1765813;138980,1856158;131009,1946501;142169,1884082;143203,1878931;145357,1854515;158112,1764172;162106,1765544;162452,1764018;158113,1762528;180434,1663971;201159,1596623;223377,1529585;221886,1529276;225074,1488212;242611,1411008;255365,1388011;255794,1386811;272904,1338733;325515,1253317;373344,1161330;398853,1116980;424362,1069343;480164,990498;755978,657047;829316,588057;1004690,446792;1065274,397514;1144989,354805;1196007,326880;1223111,312097;1253402,300598;1353844,254605;1631254,144550;1704592,134695;1757203,114983;1817787,98557;1945332,80487;2129475,70837;2277483,75954;2350286,0;2425217,4927;2501744,13141;2552762,26282;2586243,42708;2627695,34494;2689872,49279;2728136,60776;2726542,62419;2724947,73917;2659581,68990;2637261,62419;2614941,57491;2571894,47635;2528848,37779;2484208,31209;2434785,31209;2394926,31209;2332749,31209;2329828,30248;2302457,44350;2312022,60776;2407681,80487;2365112,81253;2365830,81310;2410869,80487;2449133,85416;2522471,100199;2557546,105128;2616536,118268;2677120,131409;2736108,146192;2795098,164262;2823796,172474;2852493,182330;2852863,182678;2873443,186334;2923314,205428;2930281,216303;2932209,216826;2976849,234893;3015113,251320;3053376,269389;3082074,285816;3101205,295671;3121931,307169;3192080,348235;3281361,407369;3327597,440222;3328936,441206;3352564,455996;4252296,2199464;4251623,2213211;4269832,2215891;4287369,2229032;4295341,2273381;4325632,2325945;4338388,2327140;4338388,2314448;4351349,2277355;4351141,2270098;4363896,2225746;4381434,2225746;4408536,2207678;4411725,2279954;4403754,2314448;4394188,2347300;4389404,2401507;4387811,2429431;4384622,2457356;4377825,2462026;4378245,2463925;4384758,2459452;4387811,2432716;4389404,2404793;4394188,2350585;4403754,2317733;4411725,2283239;4424479,2293095;4422886,2317733;4419697,2342373;4418102,2388366;4414913,2442572;4406943,2500064;4397377,2560840;4386216,2619975;4365491,2744814;4346359,2756313;4322444,2828588;4316066,2897578;4312878,2907434;4285775,2982994;4277803,2989564;4244323,3070052;4279398,2989564;4287369,2982994;4236351,3132471;4209249,3147256;4203628,3158839;4204466,3160395;4210844,3147254;4237946,3132471;4218814,3188320;4183740,3254025;4166203,3286877;4147071,3319730;4132722,3344368;4111997,3392005;4089676,3437998;4054602,3487277;4019527,3533270;4020988,3530169;3981262,3585834;3895169,3682749;3878220,3709617;3895169,3684391;3981262,3587476;3915896,3689318;3882215,3725662;3855178,3746140;3853717,3748454;3836813,3761852;3836181,3766522;3761247,3845368;3681532,3920928;3677846,3923684;3651241,3958707;3587469,4007986;3527866,4054043;3527651,4054310;3587469,4009629;3651241,3960351;3598628,4014556;3555782,4043303;3526142,4056200;3525290,4057266;3493404,4078619;3481389,4084357;3451156,4109625;3421661,4131183;3377020,4160750;3362672,4162394;3346724,4169697;3344245,4171637;3364265,4164035;3378615,4162394;3321220,4206743;3284550,4226457;3247882,4244524;3221981,4248527;3217589,4251095;3096422,4305300;3090244,4306747;3053376,4331582;3074101,4338153;2997575,4372649;3003952,4349652;2978443,4359508;2954529,4367720;2905105,4384146;2898502,4375980;2874812,4380861;2846115,4387431;2787126,4402216;2785181,4403147;2841333,4389073;2870030,4382503;2893944,4377576;2903510,4385788;2952934,4369362;2976848,4361150;3002357,4351294;2995980,4374290;2929019,4407143;2925736,4406196;2879596,4425211;2841333,4436710;2783937,4451493;2760223,4449440;2710621,4459384;2709004,4462992;2576677,4489274;2546385,4481060;2520876,4481060;2476235,4495844;2436378,4499129;2396520,4500771;2392190,4498860;2355866,4505495;2312022,4497486;2313617,4495844;2321588,4484345;2284920,4479418;2302457,4469562;2355069,4467919;2406087,4466277;2479424,4467919;2530442,4462992;2626100,4441637;2689872,4426854;2737702,4425211;2741029,4423619;2694656,4425212;2630884,4439995;2535225,4461350;2484208,4466277;2410869,4464635;2359852,4466277;2307239,4467921;2308834,4461350;2319993,4444924;2811040,4361150;3144251,4231384;3231937,4183747;3281361,4157465;3332379,4129541;3428038,4070407;3504565,4009629;3648052,3894646;3687909,3861794;3726172,3827300;3783568,3773092;3807483,3732028;3841835,3699584;3842111,3697546;3809078,3728742;3785163,3769807;3727768,3824014;3689504,3858508;3649647,3891361;3506160,4006344;3429633,4067122;3333974,4126256;3282957,4154180;3233532,4180462;3145846,4228098;2812635,4357864;2321588,4441639;2284920,4441639;2280136,4428498;2241873,4426854;2206798,4441639;2104762,4443280;2029831,4439995;1993161,4436710;1956493,4430139;1978582,4405865;1974029,4407143;1891731,4391441;1887936,4392360;1730101,4362793;1667922,4349652;1613716,4339796;1548350,4308586;1467039,4277377;1382542,4242881;1396890,4231384;1455880,4242881;1481389,4265878;1569075,4292160;1742855,4338153;1785901,4346367;1832137,4354579;1883154,4366078;1939376,4378604;1943736,4377576;1996349,4385790;1997943,4382504;2074470,4385790;2087224,4387431;2205203,4387431;2291296,4390717;2393331,4382504;2406086,4382504;2410869,4395645;2511310,4382504;2578271,4366078;2616534,4359508;2640450,4356223;2693061,4343082;2736108,4333226;2779154,4321727;2858112,4307648;2868437,4303659;2785533,4318441;2742485,4329941;2699440,4339796;2646827,4352937;2622913,4356223;2584650,4362793;2481019,4372649;2410869,4379219;2398115,4379219;2296079,4387431;2209987,4384146;2092008,4384146;2079253,4382504;2029831,4361150;2002727,4379219;2002658,4379361;2025047,4364435;2074471,4385788;1997945,4382503;1998547,4382101;1948520,4374290;1889532,4361150;1838514,4349652;1792278,4341438;1749233,4333226;1575452,4287233;1487766,4260951;1462257,4237954;1403267,4226455;1315581,4180462;1290072,4182105;1199196,4134468;1183252,4104901;1186441,4103259;1242243,4134468;1298043,4165679;1313986,4155823;1248620,4111472;1194413,4086833;1119480,4042482;1055708,3999774;955267,3955424;917004,3922571;924975,3919286;963238,3930784;883523,3845368;838882,3807588;797430,3769807;744819,3725457;668292,3638398;663041,3621490;647565,3605545;594954,3546411;588577,3516844;567850,3487277;565381,3483288;540746,3465922;492916,3395290;465814,3329585;462625,3329585;425957,3257310;390882,3185035;354212,3101262;320733,3015846;354212,3073337;387694,3145612;398853,3185035;403466,3192004;397789,3161592;382984,3133908;358884,3078074;330297,3028986;295222,2930429;265172,2829397;255305,2799945;212328,2623201;193322,2494894;193187,2498421;194782,2524703;202752,2585480;212318,2647900;196375,2593693;185216,2524703;172461,2524703;164489,2462283;153330,2422860;143764,2385081;116660,2355514;108689,2355514;100717,2314448;97528,2261884;103905,2187967;107094,2161685;112524,2143659;109884,2102551;113471,2041773;119848,2029455;119848,2022062;107094,2046702;95935,2030276;75208,2000709;71422,1977301;70426,1979354;64048,2045058;59265,2110763;54483,2161685;54483,2266811;56076,2321018;59265,2375224;44917,2426146;41728,2426146;32162,2327589;32162,2225746;40133,2146901;54476,2161676;41728,2145259;38540,2086125;41728,1995780;43322,1971141;48105,1930075;67237,1856158;76769,1807054;73614,1795380;62453,1861085;43322,1935004;38540,1976068;36944,2000709;33756,2091052;36944,2150186;28974,2229032;28974,2330874;38540,2429431;41728,2429431;62453,2523061;73614,2600263;97528,2679109;135194,2848658;138481,2881152;145359,2881152;180434,2968210;193188,3012561;169273,2974780;143764,2915646;142170,2932072;128300,2887772;118255,2889364;107094,2851585;68831,2761240;44917,2680752;43322,2613404;32162,2534558;24190,2455713;6653,2398222;17813,2092695;28974,2013849;19408,1971141;38540,1852873;43322,1824948;56076,1729676;89557,1660686;81585,1754316;89554,1738267;94339,1699903;95935,1657401;110283,1603193;132603,1521062;159707,1437290;161737,1434936;174057,1368300;191593,1320663;212320,1281240;253772,1199109;287252,1125192;335081,1029921;370156,988854;398853,931363;422769,895226;448277,882085;454655,872229;480164,819665;529586,760531;530932,785247;527327,795636;579009,740820;604518,706326;637999,673473;640885,676776;639594,675115;681046,632407;722498,592984;767139,543706;829316,496069;896277,445149;936313,416371;963238,390941;1011067,361374;1062085,333451;1068839,329872;1086200,312303;1114698,290742;1145987,274316;1168121,269067;1172092,266102;1605743,85414;1621834,81810;1666327,65703;1697018,59338;1713021,59198;1718940,57491;2082442,8212;2185673,7802;2296079,9854;2298135,11442;2351881,4927;2401304,13139;2450728,22995;2476227,28967;2449133,21353;2399708,11497;2350286,3285;2350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28" style="position:absolute;left:45035;top:4359;width:35923;height:36314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953058,3611707;1936270,3620967;1937275,3621409;2092653,3517699;2038372,3530939;1956948,3541530;1953072,3530939;2009938,3525643;2092653,3517699;2233849,3503840;2230536,3504799;2232235,3504460;1220915,3483939;1278427,3499164;1302984,3500488;1371481,3534911;1402499,3541530;1404440,3542193;1411547,3534911;1438687,3542855;1465829,3549474;1519306,3562214;1520110,3561390;1582146,3571982;1611871,3577277;1641598,3579925;1702341,3582573;1785056,3581248;1788646,3581248;1796688,3576614;1814782,3570657;1833199,3570326;1845800,3571980;1849192,3581248;1878110,3581248;1869064,3594488;1863894,3601108;1847092,3609052;1816074,3609052;1776010,3606404;1689417,3603756;1624796,3598460;1567929,3590517;1511063,3581248;1424471,3568009;1357265,3545503;1358043,3544925;1318493,3532263;1283597,3516376;1243532,3503137;1202175,3488573;1220915,3483939;1981699,3455554;1961954,3458641;1825390,3465705;1870356,3471361;1881988,3468713;1962118,3459446;1975304,3456819;2104397,3436372;2037327,3446857;2060342,3447530;2093461,3441242;2349227,3433309;2138867,3490695;2245320,3466397;1000557,3406489;1149185,3471361;1202175,3488573;1242239,3503135;1282305,3516375;1317200,3532262;1309445,3538882;1288766,3534910;1215099,3507108;1178911,3492544;1142724,3476657;1094903,3459446;1053546,3440911;1021236,3423699;1000557,3406489;1061302,3373391;1132384,3410461;1123338,3415757;1040623,3374714;1061302,3373391;798940,3283363;886824,3333673;904918,3354856;863561,3332348;832543,3312490;798940,3283363;953049,3249391;953061,3249768;957426,3255179;957907,3252912;2840488,3162484;2835794,3162884;2758249,3219814;2681996,3262180;2627714,3295278;2597989,3308517;2566971,3321757;2529490,3341617;2501057,3358827;2459699,3376039;2417050,3391926;2405418,3403841;2387324,3410461;2342090,3418405;2283930,3436940;2230942,3454151;2172782,3471362;2100406,3489898;1998306,3507108;1995721,3511081;1946629,3523653;1947902,3524320;2002419,3510358;2003476,3507108;2105577,3489898;2177953,3471362;2236111,3454151;2289101,3436940;2347259,3418405;2392495,3410461;2361873,3429283;2362768,3428996;2395080,3409137;2413174,3402518;2414378,3402176;2422220,3393249;2464870,3377362;2506228,3360152;2534661,3342940;2572141,3323081;2603159,3309842;2624429,3300370;2635470,3292630;2689751,3259533;2766004,3217167;624242,3144176;629149,3148487;630823,3149362;2849161,3109614;2848719,3109927;2848719,3110305;2850773,3110605;2851303,3109927;2877083,3089852;2869453,3095252;2868104,3096688;2873336,3093257;518714,3023166;567524,3082035;528823,3034462;2968591,3023127;2968476,3023168;2967621,3029167;2946942,3052998;2922386,3080800;2923866,3080450;2946942,3054322;2967621,3030491;2968591,3023127;645038,2993315;647597,2996505;647726,2996068;453864,2962969;487467,2985477;489117,2987467;504429,2990938;539163,3023870;586983,3063588;607661,3092715;619293,3107279;668405,3149645;654189,3161560;608451,3109500;606370,3109927;606370,3109927;649653,3159191;654189,3161560;668406,3149645;791185,3248940;766630,3256883;775676,3263504;739488,3264827;716225,3248940;694254,3231729;639973,3185391;589568,3139054;543040,3092715;521070,3070209;500391,3046378;508146,3035786;533994,3059617;562427,3082124;597322,3120518;600288,3123125;562427,3082124;535286,3059617;509438,3035786;481004,3000039;453864,2962969;3301066,2752464;3300410,2752752;3286293,2787456;3287497,2586601;3253247,2637281;3236445,2669055;3219644,2698182;3179578,2752464;3144683,2806745;3113665,2850435;3111078,2852055;3108961,2855267;3112372,2853083;3143390,2809394;3178286,2755112;3218351,2700831;3235153,2671705;3251954,2639930;3286850,2588296;3390728,2582006;3379904,2606831;3356640,2654493;3379904,2606831;3390728,2582006;3421261,2568437;3404459,2620070;3374734,2675676;3345008,2732606;3317868,2768351;3335962,2731281;3351471,2694211;3363102,2674352;3378611,2647874;3392828,2621395;3421261,2568437;3337606,2454950;3306235,2511507;3305659,2512867;3337253,2455902;3354811,2326853;3317107,2432381;3237792,2598459;3226179,2617267;3226105,2617422;3198964,2665084;3171824,2716718;3140806,2756437;3114957,2801450;2962452,2977533;2912046,3021224;2907211,3024989;2905124,3027153;2884047,3044755;2866812,3064913;2803483,3113899;2793560,3120320;2766607,3142829;2762715,3145418;2756956,3150970;2706552,3185392;2656147,3217167;2650379,3220162;2616250,3242870;2605669,3248336;2595404,3255560;2560508,3275420;2527905,3288517;2455235,3326066;2284750,3391202;2165947,3422494;2261960,3403841;2280054,3399868;2338212,3378685;2374400,3366771;2432559,3336319;2498472,3312489;2540702,3295524;2559216,3284687;2576016,3279392;2599281,3266151;2605393,3261800;2621253,3246293;2656147,3225110;2695847,3205175;2710429,3195982;2760834,3161560;2782804,3140377;2807361,3124490;2870689,3075505;2915924,3031814;2966328,2988125;3118834,2812040;3139822,2775491;3140806,2772322;3174408,2719365;3184748,2703478;3198496,2683945;3202842,2675676;3229982,2628014;3282972,2515479;3334669,2395001;3349855,2346015;3496220,2209650;3492344,2212298;3492344,2212298;3508428,2131185;3507964,2133527;3511730,2138157;3523362,2151397;3531117,2146101;3531312,2145085;3525947,2148749;3513023,2136833;3496908,1980790;3496006,1980842;3494371,1980935;3494929,1987229;3493637,2020328;3488467,2040186;3457449,2090496;3449695,2134186;3441940,2148749;3429016,2212298;3414799,2262607;3399290,2311594;3390243,2349987;3379904,2389705;3388150,2376566;3395413,2348663;3401874,2308944;3417384,2259959;3431601,2209650;3444525,2146101;3452280,2131537;3460034,2087848;3491052,2037538;3470373,2139481;3454864,2224213;3419968,2332775;3413065,2343775;3410113,2360248;3400583,2388382;3364395,2469142;3347593,2511507;3337253,2534015;3324329,2557846;3289435,2621395;3251954,2683619;3204135,2767028;3151145,2849112;3116250,2895449;3078769,2940463;3065845,2958998;3051629,2977533;3029657,2996068;2993723,3036825;2994761,3041082;2957282,3080800;2917216,3109927;2884906,3136406;2854298,3159319;2859058,3158913;2892661,3133758;2924972,3107279;2965036,3078152;3002517,3038434;3001224,3033139;3037412,2992097;3059384,2973562;3073600,2955027;3086524,2936492;3124005,2891478;3158899,2845140;3211889,2763055;3259708,2679648;3297189,2617422;3332084,2553873;3345008,2530043;3355347,2507536;3372149,2465170;3408337,2384410;3422553,2330129;3457449,2221566;3472958,2136834;3493637,2034890;3498299,2016983;3494929,2016355;3496220,1983257;3524654,1952806;3509603,2017043;3509605,2017043;3524655,1952808;3536286,1939567;3528532,1956779;3528532,1956779;3526754,1992855;3525947,2026947;3513023,2067685;3513023,2072339;3528532,2026947;3531117,1956777;3537142,1943404;3480711,1882637;3472242,1903144;3469080,1932948;3465003,1919025;3463512,1920990;3467789,1935596;3465204,1956779;3470373,1973989;3474380,1973761;3471665,1964721;3474250,1943538;3480711,1882637;3589276,1846891;3591861,1848214;3590568,1903820;3591861,1942215;3587983,2012383;3584106,2052101;3572474,2110354;3568597,2159340;3549210,2249368;3531117,2327480;3498807,2342044;3501392,2334100;3506561,2278495;3525947,2220241;3541456,2210975;3541456,2210973;3558258,2110354;3567304,2062692;3575059,2013707;3581522,1967369;3584106,1923680;3585398,1886609;3587983,1866750;3589276,1846891;182026,1233027;182669,1233356;182730,1233171;260001,1043262;231568,1097543;208304,1117403;208249,1118670;205999,1169354;206063,1169233;208304,1118726;231568,1098866;260001,1044585;260970,1045247;261454,1044255;275509,928079;257415,941318;230275,999572;236484,1004660;236686,1003767;231568,999572;258708,941318;274730,929595;375026,852615;373393,853954;366464,881246;362102,894981;243199,1117403;226397,1171683;210888,1227289;177285,1343795;155314,1423231;144975,1482809;139805,1513259;135927,1543710;124296,1625794;120418,1676104;126881,1729062;129910,1700206;129466,1690667;134636,1635061;146267,1552977;155492,1541637;168888,1449799;168239,1433823;181007,1396327;188604,1364845;186332,1370274;178578,1367626;159191,1424556;160484,1456331;151436,1517232;150145,1527823;137220,1543710;141097,1513259;146267,1482809;156606,1423231;178578,1343795;212181,1227289;227690,1171683;244491,1117403;363393,894981;375026,852615;398291,720222;398289,720222;404751,725517;404751,725516;631175,531729;630926,531932;630173,532804;619616,544137;616947,548115;615204,550132;607661,561349;528825,656673;506853,683151;484882,710953;387770,820906;486174,709630;508144,681827;530116,655348;608953,560025;616947,548115;630173,532804;663983,440435;652828,444416;644532,447571;642558,450137;628340,463377;592152,487207;567597,515011;544334,542813;528825,557377;528297,556701;513638,574754;488759,606363;448694,651377;455156,659319;455279,659208;449986,652700;490051,607686;530116,557377;545625,542814;568889,515011;593444,487209;629632,463378;643849,450139;659358,444181;664254,442624;2535953,201238;2601866,231688;2630299,255519;2566971,223745;2535953,201238;2321411,104590;2373108,116505;2445483,153575;2321411,104590;1543375,95820;1516234,99295;1458074,107238;1401208,120478;1376652,128421;1348219,136365;1286001,148886;1274550,153577;1195713,181379;1118168,213153;1063887,238309;1027699,252871;938521,295237;895872,323041;854514,350843;788600,401152;726564,451462;667192,504519;672283,511040;684884,502186;695608,493996;734319,459405;796355,409096;862268,358786;903625,330983;946276,303181;1035452,260815;1070348,242280;1124630,217124;1202175,185350;1281012,157548;1314129,150884;1330127,145284;1547872,97164;2005575,67355;2033201,70168;2070681,83407;2042248,79436;1982797,67520;2005575,67355;2155981,56929;2208970,60900;2273591,87378;2193461,72816;2155981,56929;1723667,56598;1574392,64872;1470998,79435;1421886,92674;1379236,108561;1319784,116505;1094903,205210;1013482,242280;988925,251547;966954,263463;925597,285969;860976,320391;811864,360109;669698,473968;639988,500433;610922,527619;611538,528250;387950,797009;342715,860558;322036,898952;301357,934698;262585,1008838;220409,1076919;219935,1079008;205718,1118726;195379,1137261;192794,1139909;181324,1178965;178578,1202135;175993,1235232;157899,1289514;141097,1343795;123003,1423231;112664,1496049;106202,1568864;115249,1518555;116087,1514403;117833,1494724;128173,1421908;131410,1423015;131691,1421784;128174,1420584;146268,1341147;163069,1286865;181080,1232833;179871,1232585;182456,1199487;196672,1137261;207011,1118726;207359,1117759;221228,1079008;263878,1010163;302650,936023;323329,900277;344008,861882;389243,798333;612831,529575;672283,473969;814449,360111;863561,320393;928182,285970;969539,263463;991511,251548;1016066,242280;1097490,205210;1322371,116506;1381822,108563;1424471,92676;1473583,79436;1576977,64872;1726252,57094;1846234,61218;1905252,0;1965995,3971;2028031,10591;2069388,21183;2096530,34422;2130133,27802;2180536,39718;2211555,48985;2210263,50310;2208970,59576;2155981,55605;2137887,50310;2119793,46337;2084897,38393;2050003,30450;2013815,25154;1973751,25154;1941439,25154;1891036,25154;1888668,24380;1866479,35746;1874234,48985;1951779,64872;1917271,65489;1917853,65535;1954364,64872;1985382,68845;2044833,80759;2073266,84732;2121086,95323;2170198,105915;2218017,117830;2265838,132394;2289101,139013;2312365,146956;2312665,147237;2329347,150184;2369775,165573;2375423,174339;2376986,174760;2413174,189322;2444192,202562;2475210,217126;2498473,230365;2513982,238309;2530783,247575;2587650,280675;2660025,328336;2697506,354815;2698590,355609;2717745,367529;3447110,1772751;3446563,1783830;3461326,1785990;3475542,1796582;3482005,1832327;3506560,1874693;3516901,1875656;3516901,1865426;3527407,1835530;3527239,1829681;3537578,1793934;3551795,1793934;3573766,1779371;3576351,1837624;3569889,1865426;3562135,1891905;3558257,1935596;3556965,1958102;3554380,1980610;3548868,1984374;3549210,1985904;3554490,1982298;3556965,1960750;3558257,1938244;3562135,1894553;3569889,1868074;3576351,1840272;3586690,1848216;3585398,1868074;3582813,1887934;3581520,1925004;3578935,1968693;3572474,2015032;3564719,2064017;3555672,2111679;3538871,2212298;3523362,2221566;3503975,2279819;3498805,2335425;3496220,2343368;3474250,2404269;3467787,2409565;3440647,2474437;3469080,2409565;3475542,2404269;3434184,2524747;3412214,2536663;3407657,2545999;3408337,2547253;3413507,2536662;3435477,2524747;3419968,2569761;3391535,2622718;3377319,2649197;3361810,2675676;3350178,2695534;3333377,2733929;3315283,2770999;3286850,2810717;3258416,2847787;3259601,2845288;3227397,2890153;3157606,2968266;3143865,2989922;3157606,2969590;3227397,2891477;3174408,2973561;3147105,3002853;3125187,3019359;3124003,3021224;3110300,3032022;3109787,3035786;3049043,3099335;2984422,3160237;2981433,3162458;2959867,3190686;2908170,3230405;2859852,3267526;2859679,3267742;2908170,3231729;2959867,3192011;2917216,3235700;2882483,3258869;2858455,3269265;2857765,3270124;2831916,3287334;2822175,3291959;2797669,3312325;2773758,3329700;2737570,3353531;2725939,3354856;2713010,3360742;2711000,3362305;2727231,3356179;2738863,3354856;2692336,3390602;2662610,3406490;2632885,3421053;2611889,3424279;2608328,3426349;2510104,3470038;2505096,3471204;2475210,3491221;2492010,3496517;2429974,3524320;2435144,3505785;2414465,3513728;2395080,3520347;2355014,3533587;2349661,3527005;2330457,3530939;2307194,3536235;2259375,3548151;2257798,3548901;2303317,3537558;2326581,3532262;2345966,3528291;2353721,3534910;2393787,3521671;2413172,3515052;2433851,3507108;2428681,3525643;2374400,3552122;2371739,3551359;2334335,3566684;2303317,3575953;2256790,3587867;2237566,3586213;2197356,3594228;2196046,3597136;2088775,3618319;2064219,3611698;2043540,3611698;2007352,3623614;1975042,3626262;1942731,3627586;1939221,3626045;1909775,3631393;1874234,3624938;1875527,3623614;1881988,3614346;1852263,3610375;1866479,3602431;1909130,3601107;1950487,3599784;2009937,3601107;2051294,3597136;2128840,3579924;2180536,3568009;2219309,3566684;2222007,3565402;2184414,3566686;2132718,3578601;2055172,3595812;2013815,3599784;1954364,3598460;1913006,3599784;1870356,3601108;1871649,3595812;1880695,3582573;2278760,3515052;2548877,3410461;2619959,3372066;2660025,3350883;2701383,3328377;2778928,3280715;2840964,3231729;2957282,3139054;2989592,3112575;3020610,3084773;3067137,3041082;3086524,3007985;3114371,2981835;3114595,2980192;3087817,3005337;3068430,3038434;3021903,3082125;2990885,3109927;2958575,3136406;2842257,3229081;2780221,3278068;2702676,3325729;2661318,3348236;2621253,3369419;2550170,3407813;2280054,3512404;1881988,3579925;1852263,3579925;1848385,3569334;1817367,3568009;1788934,3579925;1706219,3581248;1645476,3578601;1615749,3575953;1586024,3570657;1603930,3551092;1600240,3552122;1533526,3539466;1530450,3540207;1402501,3516376;1352096,3505785;1308153,3497841;1255165,3472686;1189251,3447532;1120753,3419728;1132384,3410461;1180204,3419728;1200883,3438263;1271966,3459446;1412840,3496517;1447735,3503137;1485216,3509756;1526573,3519024;1572149,3529119;1575684,3528291;1618334,3534911;1619626,3532263;1681662,3534911;1692002,3536235;1787641,3536235;1857431,3538882;1940146,3532263;1950486,3532263;1954364,3542855;2035785,3532263;2090067,3519024;2121085,3513728;2140472,3511081;2183121,3500489;2218017,3492545;2252912,3483277;2316920,3471930;2325289,3468715;2258083,3480629;2223187,3489898;2188292,3497841;2145642,3508433;2126256,3511081;2095238,3516376;2011230,3524320;1954364,3529616;1944024,3529616;1861309,3536235;1791519,3533587;1695879,3533587;1685540,3532263;1645476,3515052;1623504,3529616;1623448,3529730;1641598,3517699;1681664,3534910;1619627,3532262;1620116,3531938;1579562,3525643;1531743,3515052;1490385,3505785;1452904,3499164;1418010,3492545;1277135,3455475;1206053,3434292;1185374,3415757;1137554,3406489;1066471,3369419;1045793,3370743;972124,3332348;959200,3308517;961785,3307194;1007020,3332348;1052254,3357504;1065178,3349560;1012190,3313813;968247,3293955;907503,3258208;855806,3223786;774384,3188040;743366,3161561;749828,3158913;780846,3168180;716225,3099335;680037,3068886;646434,3038434;603785,3002689;541749,2932519;537492,2918892;524947,2906041;482297,2858379;477128,2834548;460326,2810717;458324,2807502;438354,2793505;399581,2736577;377611,2683619;375026,2683619;345301,2625366;316868,2567113;287141,2499593;260001,2430748;287141,2477085;314283,2535338;323329,2567113;327067,2572730;322466,2548219;310463,2525906;290927,2480902;267754,2441338;239321,2361902;214964,2280478;206962,2256733;172123,2114279;156716,2010865;156606,2013707;157899,2034890;164361,2083877;172115,2134186;159191,2090496;150145,2034890;139805,2034890;133343,1984581;124296,1952806;116542,1922356;94570,1898525;88108,1898525;81646,1865426;79061,1823060;84231,1763484;86815,1742301;91217,1727772;89077,1694639;91985,1645653;97155,1635724;97155,1629766;86815,1649625;77769,1636386;60967,1612555;57898,1593689;57090,1595343;51921,1648301;48043,1701258;44166,1742301;44166,1827031;45458,1870722;48043,1914411;36412,1955454;33827,1955454;26072,1876018;26072,1793934;32534,1730385;44161,1742294;33827,1729062;31242,1681400;33827,1608583;35119,1588724;38996,1555625;54506,1496049;62233,1456471;59675,1447062;50628,1500020;35119,1559598;31242,1592695;29949,1612555;27364,1685371;29949,1733033;23487,1796582;23487,1878666;31242,1958102;33827,1958102;50628,2033567;59675,2095791;79061,2159340;109595,2295996;112259,2322185;117835,2322185;146268,2392353;156607,2428100;137220,2397649;116542,2349987;115250,2363227;104006,2327521;95863,2328804;86815,2298354;55797,2225537;36412,2160665;35119,2106383;26072,2042834;19610,1979285;5394,1932948;14440,1686696;23487,1623147;15733,1588724;31242,1493401;35119,1470893;45458,1394105;72599,1338499;66137,1413965;72597,1401030;76476,1370109;77769,1335852;89400,1292161;107494,1225964;129466,1158444;131112,1156547;141098,1102839;155314,1064444;172116,1032669;205719,966473;232860,906896;271632,830108;300065,797009;323329,750671;342716,721545;363395,710953;368564,703010;389243,660644;429307,612982;430398,632903;427476,641276;469372,597095;490051,569293;517192,542814;519530,545476;518485,544137;552088,509715;585691,477941;621879,438222;672283,399828;726564,358786;759019,335592;780846,315096;819618,291265;860976,268758;866451,265874;880524,251713;903626,234336;928990,221097;946934,216866;950152,214476;1301691,68843;1314733,65938;1350803,52956;1375682,47826;1388655,47713;1393453,46337;1688125,6619;1771809,6288;1861309,7942;1862976,9222;1906545,3971;1946609,10590;1986675,18534;2007345,23347;1985382,17210;1945316,9267;1905252,2648;190525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29" style="position:absolute;left:51036;top:29664;width:6875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0" style="position:absolute;left:73577;top:20095;width:11353;height:1120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1" style="position:absolute;left:-1488;top:102179;width:27838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32" style="position:absolute;left:4252;top:107920;width:18228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8" o:spid="_x0000_s1033" style="position:absolute;left:20733;top:105794;width:4606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8" o:spid="_x0000_s1034" style="position:absolute;left:16905;top:101541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 2" o:spid="_x0000_s1035" style="position:absolute;left:8080;top:15098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" fillcolor="#9a4168 [2406]" stroked="f" strokeweight="1p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E2A"/>
    <w:rsid w:val="00003B9B"/>
    <w:rsid w:val="00187D0C"/>
    <w:rsid w:val="001A58D0"/>
    <w:rsid w:val="001B39C7"/>
    <w:rsid w:val="001F254C"/>
    <w:rsid w:val="002010B7"/>
    <w:rsid w:val="00201C80"/>
    <w:rsid w:val="00216596"/>
    <w:rsid w:val="00220381"/>
    <w:rsid w:val="00230CEC"/>
    <w:rsid w:val="00231713"/>
    <w:rsid w:val="00232314"/>
    <w:rsid w:val="00265373"/>
    <w:rsid w:val="00273824"/>
    <w:rsid w:val="0028290B"/>
    <w:rsid w:val="002A27BD"/>
    <w:rsid w:val="002A7675"/>
    <w:rsid w:val="002B496A"/>
    <w:rsid w:val="002C30F7"/>
    <w:rsid w:val="002C4A9D"/>
    <w:rsid w:val="002E6ABA"/>
    <w:rsid w:val="002E7D6D"/>
    <w:rsid w:val="002F1839"/>
    <w:rsid w:val="003B6F05"/>
    <w:rsid w:val="003C0FA4"/>
    <w:rsid w:val="0041142E"/>
    <w:rsid w:val="004132CA"/>
    <w:rsid w:val="004135EF"/>
    <w:rsid w:val="00426438"/>
    <w:rsid w:val="00432583"/>
    <w:rsid w:val="00566662"/>
    <w:rsid w:val="005B0584"/>
    <w:rsid w:val="005F757A"/>
    <w:rsid w:val="00615DB9"/>
    <w:rsid w:val="00624025"/>
    <w:rsid w:val="00655C20"/>
    <w:rsid w:val="006825A3"/>
    <w:rsid w:val="006A3D91"/>
    <w:rsid w:val="006C6118"/>
    <w:rsid w:val="006D182B"/>
    <w:rsid w:val="00756B5A"/>
    <w:rsid w:val="00757F4C"/>
    <w:rsid w:val="00780079"/>
    <w:rsid w:val="007C18CD"/>
    <w:rsid w:val="007C78B0"/>
    <w:rsid w:val="007D7E2A"/>
    <w:rsid w:val="00823CAC"/>
    <w:rsid w:val="00837FAD"/>
    <w:rsid w:val="008678F9"/>
    <w:rsid w:val="008D076F"/>
    <w:rsid w:val="00941CFB"/>
    <w:rsid w:val="009426D7"/>
    <w:rsid w:val="00982BCC"/>
    <w:rsid w:val="00A2707E"/>
    <w:rsid w:val="00A82F39"/>
    <w:rsid w:val="00B4626C"/>
    <w:rsid w:val="00BC76C1"/>
    <w:rsid w:val="00BD2365"/>
    <w:rsid w:val="00BE0F7F"/>
    <w:rsid w:val="00C701E9"/>
    <w:rsid w:val="00C7085C"/>
    <w:rsid w:val="00C73621"/>
    <w:rsid w:val="00CD5AA5"/>
    <w:rsid w:val="00CF228E"/>
    <w:rsid w:val="00D6194A"/>
    <w:rsid w:val="00D6482D"/>
    <w:rsid w:val="00DB4EA4"/>
    <w:rsid w:val="00DC6079"/>
    <w:rsid w:val="00DD0F83"/>
    <w:rsid w:val="00DD2656"/>
    <w:rsid w:val="00E368F5"/>
    <w:rsid w:val="00E56FAF"/>
    <w:rsid w:val="00EB0670"/>
    <w:rsid w:val="00ED2C26"/>
    <w:rsid w:val="00F3778A"/>
    <w:rsid w:val="00F63DA7"/>
    <w:rsid w:val="00F70692"/>
    <w:rsid w:val="00FA288A"/>
    <w:rsid w:val="00FA2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6E275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6079"/>
  </w:style>
  <w:style w:type="paragraph" w:styleId="Heading1">
    <w:name w:val="heading 1"/>
    <w:basedOn w:val="Normal"/>
    <w:next w:val="Normal"/>
    <w:link w:val="Heading1Char"/>
    <w:uiPriority w:val="9"/>
    <w:qFormat/>
    <w:rsid w:val="00D6482D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6482D"/>
    <w:pPr>
      <w:keepNext/>
      <w:keepLines/>
      <w:spacing w:after="480"/>
      <w:outlineLvl w:val="1"/>
    </w:pPr>
    <w:rPr>
      <w:rFonts w:cstheme="majorBidi"/>
      <w:color w:val="B2606E" w:themeColor="accent4"/>
      <w:sz w:val="3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pPr>
      <w:keepNext/>
      <w:keepLines/>
      <w:spacing w:after="360" w:line="240" w:lineRule="auto"/>
      <w:outlineLvl w:val="3"/>
    </w:pPr>
    <w:rPr>
      <w:rFonts w:cstheme="majorBidi"/>
      <w:iCs/>
      <w:color w:val="595959" w:themeColor="text1" w:themeTint="A6"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pPr>
      <w:keepNext/>
      <w:keepLines/>
      <w:spacing w:after="0" w:line="240" w:lineRule="auto"/>
      <w:outlineLvl w:val="4"/>
    </w:pPr>
    <w:rPr>
      <w:rFonts w:asciiTheme="majorHAnsi" w:eastAsiaTheme="majorEastAsia" w:hAnsiTheme="majorHAnsi" w:cstheme="majorBidi"/>
      <w:b/>
      <w:color w:val="44546A" w:themeColor="text2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line="240" w:lineRule="auto"/>
      <w:outlineLvl w:val="5"/>
    </w:pPr>
    <w:rPr>
      <w:rFonts w:cstheme="majorBidi"/>
      <w:color w:val="0F3B59" w:themeColor="accent1" w:themeShade="BF"/>
      <w:sz w:val="28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b/>
      <w:iCs/>
      <w:color w:val="44546A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F3B59" w:themeColor="accent1" w:themeShade="BF"/>
      <w:spacing w:val="0"/>
    </w:rPr>
  </w:style>
  <w:style w:type="paragraph" w:customStyle="1" w:styleId="Coordonnes">
    <w:name w:val="Coordonnées"/>
    <w:basedOn w:val="Normal"/>
    <w:uiPriority w:val="10"/>
    <w:qFormat/>
    <w:rsid w:val="00232314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e">
    <w:name w:val="Date"/>
    <w:basedOn w:val="Normal"/>
    <w:next w:val="Normal"/>
    <w:link w:val="DateChar"/>
    <w:uiPriority w:val="2"/>
    <w:semiHidden/>
    <w:unhideWhenUsed/>
    <w:qFormat/>
    <w:pPr>
      <w:spacing w:before="540" w:after="360" w:line="240" w:lineRule="auto"/>
    </w:pPr>
    <w:rPr>
      <w:color w:val="155078" w:themeColor="accent1"/>
      <w:sz w:val="22"/>
    </w:rPr>
  </w:style>
  <w:style w:type="character" w:customStyle="1" w:styleId="DateChar">
    <w:name w:val="Date Char"/>
    <w:basedOn w:val="DefaultParagraphFont"/>
    <w:link w:val="Date"/>
    <w:uiPriority w:val="2"/>
    <w:semiHidden/>
    <w:rPr>
      <w:color w:val="155078" w:themeColor="accent1"/>
      <w:sz w:val="22"/>
    </w:rPr>
  </w:style>
  <w:style w:type="paragraph" w:styleId="Salutation">
    <w:name w:val="Salutation"/>
    <w:basedOn w:val="Normal"/>
    <w:next w:val="Normal"/>
    <w:link w:val="SalutationChar"/>
    <w:uiPriority w:val="4"/>
    <w:semiHidden/>
    <w:unhideWhenUsed/>
    <w:qFormat/>
    <w:pPr>
      <w:spacing w:before="800" w:after="580" w:line="240" w:lineRule="auto"/>
    </w:pPr>
  </w:style>
  <w:style w:type="character" w:customStyle="1" w:styleId="SalutationChar">
    <w:name w:val="Salutation Char"/>
    <w:basedOn w:val="DefaultParagraphFont"/>
    <w:link w:val="Salutation"/>
    <w:uiPriority w:val="4"/>
    <w:semiHidden/>
  </w:style>
  <w:style w:type="paragraph" w:styleId="Closing">
    <w:name w:val="Closing"/>
    <w:basedOn w:val="Normal"/>
    <w:link w:val="ClosingChar"/>
    <w:uiPriority w:val="5"/>
    <w:semiHidden/>
    <w:unhideWhenUsed/>
    <w:qFormat/>
    <w:pPr>
      <w:spacing w:before="720" w:after="0" w:line="240" w:lineRule="auto"/>
    </w:pPr>
  </w:style>
  <w:style w:type="character" w:customStyle="1" w:styleId="ClosingChar">
    <w:name w:val="Closing Char"/>
    <w:basedOn w:val="DefaultParagraphFont"/>
    <w:link w:val="Closing"/>
    <w:uiPriority w:val="5"/>
    <w:semiHidden/>
  </w:style>
  <w:style w:type="paragraph" w:styleId="Signature">
    <w:name w:val="Signature"/>
    <w:basedOn w:val="Normal"/>
    <w:link w:val="SignatureChar"/>
    <w:uiPriority w:val="6"/>
    <w:semiHidden/>
    <w:unhideWhenUsed/>
    <w:qFormat/>
    <w:pPr>
      <w:spacing w:before="720" w:after="280" w:line="240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semiHidden/>
    <w:pPr>
      <w:spacing w:after="0" w:line="240" w:lineRule="auto"/>
    </w:pPr>
    <w:rPr>
      <w:rFonts w:ascii="Garamond" w:hAnsi="Garamond"/>
      <w:color w:val="7F7F7F" w:themeColor="text1" w:themeTint="80"/>
      <w:sz w:val="20"/>
    </w:rPr>
  </w:style>
  <w:style w:type="paragraph" w:customStyle="1" w:styleId="Nomdelasocit">
    <w:name w:val="Nom de la société"/>
    <w:basedOn w:val="Normal"/>
    <w:next w:val="Normal"/>
    <w:uiPriority w:val="2"/>
    <w:semiHidden/>
    <w:qFormat/>
    <w:pPr>
      <w:spacing w:after="120" w:line="240" w:lineRule="auto"/>
    </w:pPr>
    <w:rPr>
      <w:rFonts w:ascii="Garamond" w:hAnsi="Garamond"/>
      <w:color w:val="0F3B59" w:themeColor="accent1" w:themeShade="BF"/>
      <w:sz w:val="5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C6079"/>
    <w:rPr>
      <w:rFonts w:ascii="Garamond" w:hAnsi="Garamond"/>
      <w:color w:val="7F7F7F" w:themeColor="text1" w:themeTint="80"/>
      <w:sz w:val="20"/>
    </w:rPr>
  </w:style>
  <w:style w:type="paragraph" w:styleId="Footer">
    <w:name w:val="footer"/>
    <w:basedOn w:val="Normal"/>
    <w:link w:val="FooterChar"/>
    <w:uiPriority w:val="99"/>
    <w:rsid w:val="00C7085C"/>
    <w:pPr>
      <w:spacing w:after="0" w:line="240" w:lineRule="auto"/>
      <w:jc w:val="center"/>
    </w:pPr>
    <w:rPr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DC6079"/>
    <w:rPr>
      <w:color w:val="000000" w:themeColor="text1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semiHidden/>
    <w:qFormat/>
    <w:rPr>
      <w:b w:val="0"/>
      <w:i w:val="0"/>
      <w:iCs/>
      <w:color w:val="000000" w:themeColor="text1"/>
    </w:rPr>
  </w:style>
  <w:style w:type="character" w:customStyle="1" w:styleId="SignatureChar">
    <w:name w:val="Signature Char"/>
    <w:basedOn w:val="DefaultParagraphFont"/>
    <w:link w:val="Signature"/>
    <w:uiPriority w:val="6"/>
    <w:semiHidden/>
  </w:style>
  <w:style w:type="character" w:customStyle="1" w:styleId="Heading1Char">
    <w:name w:val="Heading 1 Char"/>
    <w:basedOn w:val="DefaultParagraphFont"/>
    <w:link w:val="Heading1"/>
    <w:uiPriority w:val="9"/>
    <w:rsid w:val="00D6482D"/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6482D"/>
    <w:rPr>
      <w:rFonts w:cstheme="majorBidi"/>
      <w:color w:val="B2606E" w:themeColor="accent4"/>
      <w:sz w:val="3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6079"/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6079"/>
    <w:rPr>
      <w:rFonts w:cstheme="majorBidi"/>
      <w:iCs/>
      <w:color w:val="595959" w:themeColor="text1" w:themeTint="A6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6079"/>
    <w:rPr>
      <w:rFonts w:asciiTheme="majorHAnsi" w:eastAsiaTheme="majorEastAsia" w:hAnsiTheme="majorHAnsi" w:cstheme="majorBidi"/>
      <w:b/>
      <w:color w:val="44546A" w:themeColor="text2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6079"/>
    <w:rPr>
      <w:rFonts w:cstheme="majorBidi"/>
      <w:color w:val="0F3B59" w:themeColor="accent1" w:themeShade="B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6079"/>
    <w:rPr>
      <w:rFonts w:asciiTheme="majorHAnsi" w:eastAsiaTheme="majorEastAsia" w:hAnsiTheme="majorHAnsi" w:cstheme="majorBidi"/>
      <w:b/>
      <w:iCs/>
      <w:color w:val="44546A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6079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DC60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0F3B59" w:themeColor="accent1" w:themeShade="BF"/>
        <w:bottom w:val="single" w:sz="4" w:space="10" w:color="0F3B59" w:themeColor="accent1" w:themeShade="BF"/>
      </w:pBdr>
      <w:spacing w:before="360" w:after="360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0F3B59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07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ousa\AppData\Roaming\Microsoft\Templates\M&#233;mo%20suite%20ros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3637E-ADD0-41DB-974B-6D9ABB3519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D007C71-BE1B-46E4-8E4C-D58B78186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89DEDB-B1D4-465A-B092-D35357A911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040C8E-0694-4CCA-9869-EE9368542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Mémo suite rose.dotx</Template>
  <TotalTime>0</TotalTime>
  <Pages>1</Pages>
  <Words>187</Words>
  <Characters>1034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2025-01-10T11:11:00Z</dcterms:created>
  <dcterms:modified xsi:type="dcterms:W3CDTF">2025-01-10T11:11:00Z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SIP_Label_024ffcea-f25b-491e-9dc9-834516f3550e_Enabled">
    <vt:lpwstr>true</vt:lpwstr>
  </property>
  <property fmtid="{D5CDD505-2E9C-101B-9397-08002B2CF9AE}" pid="4" name="MSIP_Label_024ffcea-f25b-491e-9dc9-834516f3550e_SetDate">
    <vt:lpwstr>2025-01-10T11:10:17Z</vt:lpwstr>
  </property>
  <property fmtid="{D5CDD505-2E9C-101B-9397-08002B2CF9AE}" pid="5" name="MSIP_Label_024ffcea-f25b-491e-9dc9-834516f3550e_Method">
    <vt:lpwstr>Standard</vt:lpwstr>
  </property>
  <property fmtid="{D5CDD505-2E9C-101B-9397-08002B2CF9AE}" pid="6" name="MSIP_Label_024ffcea-f25b-491e-9dc9-834516f3550e_Name">
    <vt:lpwstr>C2 - restricted</vt:lpwstr>
  </property>
  <property fmtid="{D5CDD505-2E9C-101B-9397-08002B2CF9AE}" pid="7" name="MSIP_Label_024ffcea-f25b-491e-9dc9-834516f3550e_SiteId">
    <vt:lpwstr>d52b49b7-0c8f-4d89-8c4f-f20517306e08</vt:lpwstr>
  </property>
  <property fmtid="{D5CDD505-2E9C-101B-9397-08002B2CF9AE}" pid="8" name="MSIP_Label_024ffcea-f25b-491e-9dc9-834516f3550e_ActionId">
    <vt:lpwstr>fdc1e009-e8a9-421b-bca3-6cb6dc82e5c0</vt:lpwstr>
  </property>
  <property fmtid="{D5CDD505-2E9C-101B-9397-08002B2CF9AE}" pid="9" name="MSIP_Label_024ffcea-f25b-491e-9dc9-834516f3550e_ContentBits">
    <vt:lpwstr>1</vt:lpwstr>
  </property>
</Properties>
</file>