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62F2B608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le-la Directeur·trice, </w:t>
      </w:r>
    </w:p>
    <w:p w14:paraId="13476940" w14:textId="19DAA27E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du </w:t>
      </w:r>
      <w:r w:rsidR="00624E14">
        <w:rPr>
          <w:rFonts w:hAnsi="Calibri"/>
          <w:color w:val="0A273C" w:themeColor="accent1" w:themeShade="80"/>
          <w:kern w:val="24"/>
          <w:sz w:val="22"/>
          <w:szCs w:val="22"/>
        </w:rPr>
        <w:t>10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au </w:t>
      </w:r>
      <w:r w:rsidR="00624E14">
        <w:rPr>
          <w:rFonts w:hAnsi="Calibri"/>
          <w:color w:val="0A273C" w:themeColor="accent1" w:themeShade="80"/>
          <w:kern w:val="24"/>
          <w:sz w:val="22"/>
          <w:szCs w:val="22"/>
        </w:rPr>
        <w:t>11 Juin 2026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pour suivre une action de formation</w:t>
      </w:r>
      <w:r w:rsidR="00624E1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« </w:t>
      </w:r>
      <w:r w:rsidR="00624E14" w:rsidRPr="00624E14">
        <w:rPr>
          <w:rFonts w:hAnsi="Calibri"/>
          <w:b/>
          <w:bCs/>
          <w:color w:val="0A273C" w:themeColor="accent1" w:themeShade="80"/>
          <w:kern w:val="24"/>
          <w:sz w:val="22"/>
          <w:szCs w:val="22"/>
        </w:rPr>
        <w:t>S’investir dans un Bureau de syndicat</w:t>
      </w:r>
      <w:r w:rsidR="00624E14">
        <w:rPr>
          <w:rFonts w:hAnsi="Calibri"/>
          <w:color w:val="0A273C" w:themeColor="accent1" w:themeShade="80"/>
          <w:kern w:val="24"/>
          <w:sz w:val="22"/>
          <w:szCs w:val="22"/>
        </w:rPr>
        <w:t> » 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d’une durée de </w:t>
      </w:r>
      <w:r w:rsidR="00624E14">
        <w:rPr>
          <w:rFonts w:hAnsi="Calibri"/>
          <w:color w:val="0A273C" w:themeColor="accent1" w:themeShade="80"/>
          <w:kern w:val="24"/>
          <w:sz w:val="22"/>
          <w:szCs w:val="22"/>
        </w:rPr>
        <w:t>2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jours,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02C28B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le-la Directeur·trice, l’expression de mes salutations distinguées. </w:t>
      </w:r>
    </w:p>
    <w:p w14:paraId="0FD58BAD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Fait à ....., le ..... </w:t>
      </w:r>
    </w:p>
    <w:p w14:paraId="51113DAD" w14:textId="34DCA5E8" w:rsidR="008678F9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B6D6A" w14:textId="77777777" w:rsidR="00531B73" w:rsidRDefault="00531B73">
      <w:pPr>
        <w:spacing w:after="0" w:line="240" w:lineRule="auto"/>
      </w:pPr>
      <w:r>
        <w:separator/>
      </w:r>
    </w:p>
    <w:p w14:paraId="6AC14A2F" w14:textId="77777777" w:rsidR="00531B73" w:rsidRDefault="00531B73"/>
  </w:endnote>
  <w:endnote w:type="continuationSeparator" w:id="0">
    <w:p w14:paraId="22811B58" w14:textId="77777777" w:rsidR="00531B73" w:rsidRDefault="00531B73">
      <w:pPr>
        <w:spacing w:after="0" w:line="240" w:lineRule="auto"/>
      </w:pPr>
      <w:r>
        <w:continuationSeparator/>
      </w:r>
    </w:p>
    <w:p w14:paraId="4E02BC8F" w14:textId="77777777" w:rsidR="00531B73" w:rsidRDefault="00531B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04CA" w14:textId="21F709AF" w:rsidR="00ED2C26" w:rsidRPr="00BE0F7F" w:rsidRDefault="008B56CC" w:rsidP="00BE0F7F">
    <w:pPr>
      <w:pStyle w:val="Pieddepage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80F7D">
      <w:rPr>
        <w:b/>
        <w:bCs/>
        <w:color w:val="0A273C" w:themeColor="accent1" w:themeShade="80"/>
        <w:sz w:val="16"/>
        <w:szCs w:val="16"/>
      </w:rPr>
      <w:t>01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8474AC">
      <w:rPr>
        <w:b/>
        <w:bCs/>
        <w:color w:val="0A273C" w:themeColor="accent1" w:themeShade="80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ECFC3" w14:textId="77777777" w:rsidR="00531B73" w:rsidRDefault="00531B73">
      <w:pPr>
        <w:spacing w:after="0" w:line="240" w:lineRule="auto"/>
      </w:pPr>
      <w:r>
        <w:separator/>
      </w:r>
    </w:p>
    <w:p w14:paraId="2EB53FC3" w14:textId="77777777" w:rsidR="00531B73" w:rsidRDefault="00531B73"/>
  </w:footnote>
  <w:footnote w:type="continuationSeparator" w:id="0">
    <w:p w14:paraId="31B10B21" w14:textId="77777777" w:rsidR="00531B73" w:rsidRDefault="00531B73">
      <w:pPr>
        <w:spacing w:after="0" w:line="240" w:lineRule="auto"/>
      </w:pPr>
      <w:r>
        <w:continuationSeparator/>
      </w:r>
    </w:p>
    <w:p w14:paraId="7004C821" w14:textId="77777777" w:rsidR="00531B73" w:rsidRDefault="00531B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7777777" w:rsidR="00756B5A" w:rsidRDefault="00756B5A">
          <w:pPr>
            <w:pStyle w:val="En-tte"/>
          </w:pPr>
        </w:p>
      </w:tc>
    </w:tr>
  </w:tbl>
  <w:p w14:paraId="0D4AE03D" w14:textId="77777777" w:rsidR="00756B5A" w:rsidRDefault="00756B5A">
    <w:pPr>
      <w:pStyle w:val="En-tte"/>
    </w:pPr>
  </w:p>
  <w:p w14:paraId="0C894068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712C7" w14:textId="5F0F5527" w:rsidR="00756B5A" w:rsidRDefault="007D7E2A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429A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2A"/>
    <w:rsid w:val="000F1CA0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723EE"/>
    <w:rsid w:val="003B6F05"/>
    <w:rsid w:val="003C0FA4"/>
    <w:rsid w:val="0041142E"/>
    <w:rsid w:val="004132CA"/>
    <w:rsid w:val="004135EF"/>
    <w:rsid w:val="0042537A"/>
    <w:rsid w:val="00426438"/>
    <w:rsid w:val="00502F79"/>
    <w:rsid w:val="00531B73"/>
    <w:rsid w:val="00566662"/>
    <w:rsid w:val="005B0584"/>
    <w:rsid w:val="00615DB9"/>
    <w:rsid w:val="00624025"/>
    <w:rsid w:val="00624E14"/>
    <w:rsid w:val="00655C20"/>
    <w:rsid w:val="006825A3"/>
    <w:rsid w:val="006D182B"/>
    <w:rsid w:val="00756B5A"/>
    <w:rsid w:val="00757F4C"/>
    <w:rsid w:val="00780079"/>
    <w:rsid w:val="007C78B0"/>
    <w:rsid w:val="007D7E2A"/>
    <w:rsid w:val="00817073"/>
    <w:rsid w:val="00823CAC"/>
    <w:rsid w:val="00837FAD"/>
    <w:rsid w:val="008474AC"/>
    <w:rsid w:val="008678F9"/>
    <w:rsid w:val="00880F7D"/>
    <w:rsid w:val="008A5B25"/>
    <w:rsid w:val="008B56CC"/>
    <w:rsid w:val="008D076F"/>
    <w:rsid w:val="00941CFB"/>
    <w:rsid w:val="009426D7"/>
    <w:rsid w:val="00982BCC"/>
    <w:rsid w:val="009D29A5"/>
    <w:rsid w:val="00A2707E"/>
    <w:rsid w:val="00A82F39"/>
    <w:rsid w:val="00B4626C"/>
    <w:rsid w:val="00BD2365"/>
    <w:rsid w:val="00BE0F7F"/>
    <w:rsid w:val="00C701E9"/>
    <w:rsid w:val="00C7085C"/>
    <w:rsid w:val="00C73621"/>
    <w:rsid w:val="00C80DB5"/>
    <w:rsid w:val="00CE3966"/>
    <w:rsid w:val="00D109C1"/>
    <w:rsid w:val="00D6482D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15A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Titre1">
    <w:name w:val="heading 1"/>
    <w:basedOn w:val="Normal"/>
    <w:next w:val="Normal"/>
    <w:link w:val="Titre1C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Pr>
      <w:color w:val="155078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</w:style>
  <w:style w:type="paragraph" w:styleId="Signature">
    <w:name w:val="Signature"/>
    <w:basedOn w:val="Normal"/>
    <w:link w:val="SignatureCar"/>
    <w:uiPriority w:val="6"/>
    <w:semiHidden/>
    <w:unhideWhenUsed/>
    <w:qFormat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DC6079"/>
    <w:rPr>
      <w:color w:val="000000" w:themeColor="text1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</w:style>
  <w:style w:type="character" w:customStyle="1" w:styleId="Titre1Car">
    <w:name w:val="Titre 1 Car"/>
    <w:basedOn w:val="Policepardfaut"/>
    <w:link w:val="Titre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F3B59" w:themeColor="accent1" w:themeShade="BF"/>
    </w:rPr>
  </w:style>
  <w:style w:type="paragraph" w:customStyle="1" w:styleId="Default">
    <w:name w:val="Default"/>
    <w:rsid w:val="00FA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EE269-A7C9-4336-966D-B0A7856E4D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128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2024-12-09T14:35:00Z</dcterms:created>
  <dcterms:modified xsi:type="dcterms:W3CDTF">2026-03-04T09:28:00Z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