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CC6C93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4F1A6B16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49EE7266" w14:textId="62F2B608" w:rsidR="007D7E2A" w:rsidRPr="007D7E2A" w:rsidRDefault="007D7E2A" w:rsidP="007D7E2A">
      <w:pPr>
        <w:jc w:val="both"/>
        <w:rPr>
          <w:rFonts w:hAnsi="Calibri"/>
          <w:b/>
          <w:bCs/>
          <w:color w:val="BF678E" w:themeColor="accent3"/>
          <w:kern w:val="24"/>
          <w:sz w:val="28"/>
          <w:szCs w:val="28"/>
        </w:rPr>
      </w:pPr>
      <w:r w:rsidRPr="007D7E2A">
        <w:rPr>
          <w:rFonts w:hAnsi="Calibri"/>
          <w:b/>
          <w:bCs/>
          <w:color w:val="BF678E" w:themeColor="accent3"/>
          <w:kern w:val="24"/>
          <w:sz w:val="28"/>
          <w:szCs w:val="28"/>
        </w:rPr>
        <w:t>PROPOSITION DE DEMANDE</w:t>
      </w:r>
      <w:r w:rsidR="00ED2C26">
        <w:rPr>
          <w:rFonts w:hAnsi="Calibri"/>
          <w:b/>
          <w:bCs/>
          <w:color w:val="BF678E" w:themeColor="accent3"/>
          <w:kern w:val="24"/>
          <w:sz w:val="28"/>
          <w:szCs w:val="28"/>
        </w:rPr>
        <w:t xml:space="preserve"> DE CONGÉ</w:t>
      </w:r>
    </w:p>
    <w:p w14:paraId="48DFFBD1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7FC0160A" w14:textId="77777777" w:rsidR="00837FAD" w:rsidRPr="000F1CA0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Madame ou Monsieur le-la </w:t>
      </w:r>
      <w:proofErr w:type="spell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Directeur·trice</w:t>
      </w:r>
      <w:proofErr w:type="spell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</w:t>
      </w:r>
    </w:p>
    <w:p w14:paraId="13476940" w14:textId="6450889D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Je vous demande l’autorisation de m’absenter du</w:t>
      </w:r>
      <w:proofErr w:type="gram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....</w:t>
      </w:r>
      <w:proofErr w:type="gram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. </w:t>
      </w:r>
      <w:proofErr w:type="gram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au</w:t>
      </w:r>
      <w:proofErr w:type="gram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....., pour suivre une action de formation………………….., d’une durée de ..... </w:t>
      </w:r>
      <w:proofErr w:type="gram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jours</w:t>
      </w:r>
      <w:proofErr w:type="gram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, au titre du CF</w:t>
      </w:r>
      <w:r w:rsidR="008A5B25">
        <w:rPr>
          <w:rFonts w:hAnsi="Calibri"/>
          <w:color w:val="0A273C" w:themeColor="accent1" w:themeShade="80"/>
          <w:kern w:val="24"/>
          <w:sz w:val="22"/>
          <w:szCs w:val="22"/>
        </w:rPr>
        <w:t>ESE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S, conformément aux articles L2145-5 à 1</w:t>
      </w:r>
      <w:r w:rsidR="008A5B25">
        <w:rPr>
          <w:rFonts w:hAnsi="Calibri"/>
          <w:color w:val="0A273C" w:themeColor="accent1" w:themeShade="80"/>
          <w:kern w:val="24"/>
          <w:sz w:val="22"/>
          <w:szCs w:val="22"/>
        </w:rPr>
        <w:t>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du Code du travail. </w:t>
      </w:r>
    </w:p>
    <w:p w14:paraId="359D8801" w14:textId="02C28BDB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Ce stage est organisé par MUTUAL FORMATION, 49 avenue Simon Bolivar 75019 Paris, organisme enregistré sous le n° 11 75 42483 75 auprès du préfet de la région d’</w:t>
      </w:r>
      <w:r w:rsidR="00CE3966" w:rsidRPr="000F1CA0">
        <w:rPr>
          <w:rFonts w:hAnsi="Calibri"/>
          <w:color w:val="0A273C" w:themeColor="accent1" w:themeShade="80"/>
          <w:kern w:val="24"/>
          <w:sz w:val="22"/>
          <w:szCs w:val="22"/>
        </w:rPr>
        <w:t>Île-de-France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et habilité à dispenser les formations au titre de l’article L2145-2 du Code du travail par délégation de l’ICEFS – CFDT </w:t>
      </w:r>
      <w:r w:rsidR="00CE3966" w:rsidRPr="000F1CA0">
        <w:rPr>
          <w:rFonts w:hAnsi="Calibri"/>
          <w:color w:val="0A273C" w:themeColor="accent1" w:themeShade="80"/>
          <w:kern w:val="24"/>
          <w:sz w:val="22"/>
          <w:szCs w:val="22"/>
        </w:rPr>
        <w:t>arrêté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du </w:t>
      </w:r>
      <w:r w:rsidR="00FA15AC">
        <w:rPr>
          <w:rFonts w:hAnsi="Calibri"/>
          <w:color w:val="0A273C" w:themeColor="accent1" w:themeShade="80"/>
          <w:kern w:val="24"/>
          <w:sz w:val="22"/>
          <w:szCs w:val="22"/>
        </w:rPr>
        <w:t>22 décembre 2023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 – publié au JO du </w:t>
      </w:r>
      <w:r w:rsidR="00FA15AC">
        <w:rPr>
          <w:rFonts w:hAnsi="Calibri"/>
          <w:color w:val="0A273C" w:themeColor="accent1" w:themeShade="80"/>
          <w:kern w:val="24"/>
          <w:sz w:val="22"/>
          <w:szCs w:val="22"/>
        </w:rPr>
        <w:t>29 décembre 2023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. </w:t>
      </w:r>
    </w:p>
    <w:p w14:paraId="77775A56" w14:textId="77777777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Je vous prie d’agréer, Madame ou Monsieur le-la </w:t>
      </w:r>
      <w:proofErr w:type="spell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Directeur·trice</w:t>
      </w:r>
      <w:proofErr w:type="spell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l’expression de mes salutations distinguées. </w:t>
      </w:r>
    </w:p>
    <w:p w14:paraId="0FD58BAD" w14:textId="77777777" w:rsidR="00837FAD" w:rsidRPr="000F1CA0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Fait à</w:t>
      </w:r>
      <w:proofErr w:type="gram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....</w:t>
      </w:r>
      <w:proofErr w:type="gram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., le ..... </w:t>
      </w:r>
    </w:p>
    <w:p w14:paraId="51113DAD" w14:textId="34DCA5E8" w:rsidR="008678F9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Signature</w:t>
      </w:r>
    </w:p>
    <w:sectPr w:rsidR="008678F9" w:rsidSect="00DD2656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C548E8" w14:textId="77777777" w:rsidR="002118EA" w:rsidRDefault="002118EA">
      <w:pPr>
        <w:spacing w:after="0" w:line="240" w:lineRule="auto"/>
      </w:pPr>
      <w:r>
        <w:separator/>
      </w:r>
    </w:p>
    <w:p w14:paraId="108AB4E4" w14:textId="77777777" w:rsidR="002118EA" w:rsidRDefault="002118EA"/>
  </w:endnote>
  <w:endnote w:type="continuationSeparator" w:id="0">
    <w:p w14:paraId="1FECDB5D" w14:textId="77777777" w:rsidR="002118EA" w:rsidRDefault="002118EA">
      <w:pPr>
        <w:spacing w:after="0" w:line="240" w:lineRule="auto"/>
      </w:pPr>
      <w:r>
        <w:continuationSeparator/>
      </w:r>
    </w:p>
    <w:p w14:paraId="5CA84391" w14:textId="77777777" w:rsidR="002118EA" w:rsidRDefault="002118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1FBDF2" w14:textId="77777777" w:rsidR="00756B5A" w:rsidRDefault="008678F9" w:rsidP="00232314">
        <w:pPr>
          <w:pStyle w:val="Pieddepage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  <w:p w14:paraId="07C6BEF7" w14:textId="77777777" w:rsidR="00220381" w:rsidRDefault="0022038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E004CA" w14:textId="21F709AF" w:rsidR="00ED2C26" w:rsidRPr="00BE0F7F" w:rsidRDefault="008B56CC" w:rsidP="00BE0F7F">
    <w:pPr>
      <w:pStyle w:val="Pieddepage"/>
      <w:jc w:val="right"/>
      <w:rPr>
        <w:b/>
        <w:bCs/>
        <w:color w:val="0A273C" w:themeColor="accent1" w:themeShade="80"/>
        <w:sz w:val="16"/>
        <w:szCs w:val="16"/>
      </w:rPr>
    </w:pPr>
    <w:r w:rsidRPr="00BE0F7F">
      <w:rPr>
        <w:b/>
        <w:bCs/>
        <w:color w:val="0A273C" w:themeColor="accent1" w:themeShade="80"/>
        <w:sz w:val="16"/>
        <w:szCs w:val="16"/>
      </w:rPr>
      <w:t>Maj.</w:t>
    </w:r>
    <w:r w:rsidR="00BE0F7F" w:rsidRPr="00BE0F7F">
      <w:rPr>
        <w:b/>
        <w:bCs/>
        <w:color w:val="0A273C" w:themeColor="accent1" w:themeShade="80"/>
        <w:sz w:val="16"/>
        <w:szCs w:val="16"/>
      </w:rPr>
      <w:t xml:space="preserve"> </w:t>
    </w:r>
    <w:r w:rsidR="00880F7D">
      <w:rPr>
        <w:b/>
        <w:bCs/>
        <w:color w:val="0A273C" w:themeColor="accent1" w:themeShade="80"/>
        <w:sz w:val="16"/>
        <w:szCs w:val="16"/>
      </w:rPr>
      <w:t>01</w:t>
    </w:r>
    <w:r w:rsidR="00BE0F7F" w:rsidRPr="00BE0F7F">
      <w:rPr>
        <w:b/>
        <w:bCs/>
        <w:color w:val="0A273C" w:themeColor="accent1" w:themeShade="80"/>
        <w:sz w:val="16"/>
        <w:szCs w:val="16"/>
      </w:rPr>
      <w:t>/202</w:t>
    </w:r>
    <w:r w:rsidR="008474AC">
      <w:rPr>
        <w:b/>
        <w:bCs/>
        <w:color w:val="0A273C" w:themeColor="accent1" w:themeShade="80"/>
        <w:sz w:val="16"/>
        <w:szCs w:val="16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A29AF2" w14:textId="77777777" w:rsidR="002118EA" w:rsidRDefault="002118EA">
      <w:pPr>
        <w:spacing w:after="0" w:line="240" w:lineRule="auto"/>
      </w:pPr>
      <w:r>
        <w:separator/>
      </w:r>
    </w:p>
    <w:p w14:paraId="351F2230" w14:textId="77777777" w:rsidR="002118EA" w:rsidRDefault="002118EA"/>
  </w:footnote>
  <w:footnote w:type="continuationSeparator" w:id="0">
    <w:p w14:paraId="77850961" w14:textId="77777777" w:rsidR="002118EA" w:rsidRDefault="002118EA">
      <w:pPr>
        <w:spacing w:after="0" w:line="240" w:lineRule="auto"/>
      </w:pPr>
      <w:r>
        <w:continuationSeparator/>
      </w:r>
    </w:p>
    <w:p w14:paraId="45C5CE24" w14:textId="77777777" w:rsidR="002118EA" w:rsidRDefault="002118E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lledutableau"/>
      <w:tblW w:w="7920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288" w:type="dxa"/>
        <w:left w:w="144" w:type="dxa"/>
        <w:right w:w="0" w:type="dxa"/>
      </w:tblCellMar>
      <w:tblLook w:val="04A0" w:firstRow="1" w:lastRow="0" w:firstColumn="1" w:lastColumn="0" w:noHBand="0" w:noVBand="1"/>
      <w:tblDescription w:val="Tableau de disposition de l’en-tête"/>
    </w:tblPr>
    <w:tblGrid>
      <w:gridCol w:w="7920"/>
    </w:tblGrid>
    <w:tr w:rsidR="00756B5A" w14:paraId="49AD02A2" w14:textId="77777777">
      <w:trPr>
        <w:trHeight w:val="576"/>
      </w:trPr>
      <w:tc>
        <w:tcPr>
          <w:tcW w:w="7920" w:type="dxa"/>
        </w:tcPr>
        <w:p w14:paraId="30E4841C" w14:textId="77777777" w:rsidR="00756B5A" w:rsidRDefault="00756B5A">
          <w:pPr>
            <w:pStyle w:val="En-tte"/>
          </w:pPr>
        </w:p>
      </w:tc>
    </w:tr>
  </w:tbl>
  <w:p w14:paraId="0D4AE03D" w14:textId="77777777" w:rsidR="00756B5A" w:rsidRDefault="00756B5A">
    <w:pPr>
      <w:pStyle w:val="En-tte"/>
    </w:pPr>
  </w:p>
  <w:p w14:paraId="0C894068" w14:textId="77777777" w:rsidR="00220381" w:rsidRDefault="002203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712C7" w14:textId="5F0F5527" w:rsidR="00756B5A" w:rsidRDefault="007D7E2A">
    <w:pPr>
      <w:pStyle w:val="En-tte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A429A7F" wp14:editId="165879CB">
              <wp:simplePos x="0" y="0"/>
              <wp:positionH relativeFrom="margin">
                <wp:align>right</wp:align>
              </wp:positionH>
              <wp:positionV relativeFrom="paragraph">
                <wp:posOffset>-257175</wp:posOffset>
              </wp:positionV>
              <wp:extent cx="2763520" cy="1404620"/>
              <wp:effectExtent l="0" t="0" r="0" b="0"/>
              <wp:wrapTight wrapText="bothSides">
                <wp:wrapPolygon edited="0">
                  <wp:start x="447" y="0"/>
                  <wp:lineTo x="447" y="21296"/>
                  <wp:lineTo x="21143" y="21296"/>
                  <wp:lineTo x="21143" y="0"/>
                  <wp:lineTo x="447" y="0"/>
                </wp:wrapPolygon>
              </wp:wrapTight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35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1CC02F" w14:textId="7C693D23" w:rsidR="00837FAD" w:rsidRPr="00837FAD" w:rsidRDefault="00231713" w:rsidP="00837FAD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CONGÉ DE FORMATION ÉCONOMIQUE SOCIALE </w:t>
                          </w:r>
                          <w:r w:rsidR="008A5B25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ENVIRONNEMENTALE </w:t>
                          </w:r>
                          <w:r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ET SYNDICALE </w:t>
                          </w:r>
                          <w:r w:rsidR="00837FAD"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(C</w:t>
                          </w:r>
                          <w:r w:rsidR="008A5B25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FESES</w:t>
                          </w:r>
                          <w:r w:rsidR="00837FAD"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) </w:t>
                          </w:r>
                        </w:p>
                        <w:p w14:paraId="3002EB69" w14:textId="77777777" w:rsidR="007D7E2A" w:rsidRPr="007D7E2A" w:rsidRDefault="007D7E2A" w:rsidP="007D7E2A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A429A7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66.4pt;margin-top:-20.25pt;width:217.6pt;height:110.6pt;z-index:-25165312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" filled="f" stroked="f">
              <v:textbox style="mso-fit-shape-to-text:t">
                <w:txbxContent>
                  <w:p w14:paraId="0F1CC02F" w14:textId="7C693D23" w:rsidR="00837FAD" w:rsidRPr="00837FAD" w:rsidRDefault="00231713" w:rsidP="00837FAD">
                    <w:pPr>
                      <w:jc w:val="center"/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</w:pPr>
                    <w:r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CONGÉ DE FORMATION ÉCONOMIQUE SOCIALE </w:t>
                    </w:r>
                    <w:r w:rsidR="008A5B25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ENVIRONNEMENTALE </w:t>
                    </w:r>
                    <w:r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ET SYNDICALE </w:t>
                    </w:r>
                    <w:r w:rsidR="00837FAD"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>(C</w:t>
                    </w:r>
                    <w:r w:rsidR="008A5B25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>FESES</w:t>
                    </w:r>
                    <w:r w:rsidR="00837FAD"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) </w:t>
                    </w:r>
                  </w:p>
                  <w:p w14:paraId="3002EB69" w14:textId="77777777" w:rsidR="007D7E2A" w:rsidRPr="007D7E2A" w:rsidRDefault="007D7E2A" w:rsidP="007D7E2A">
                    <w:pPr>
                      <w:jc w:val="center"/>
                      <w:rPr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="00DD2656">
      <w:rPr>
        <w:rFonts w:ascii="Corbel" w:eastAsia="Corbel" w:hAnsi="Corbel" w:cs="Corbel"/>
        <w:noProof/>
        <w:sz w:val="40"/>
        <w:szCs w:val="40"/>
        <w:lang w:bidi="fr-F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235B41" wp14:editId="4670AA46">
              <wp:simplePos x="0" y="0"/>
              <wp:positionH relativeFrom="column">
                <wp:posOffset>-1770321</wp:posOffset>
              </wp:positionH>
              <wp:positionV relativeFrom="paragraph">
                <wp:posOffset>-2195623</wp:posOffset>
              </wp:positionV>
              <wp:extent cx="8794750" cy="12964922"/>
              <wp:effectExtent l="0" t="0" r="6350" b="8255"/>
              <wp:wrapNone/>
              <wp:docPr id="1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94750" cy="12964922"/>
                        <a:chOff x="-148862" y="0"/>
                        <a:chExt cx="8795060" cy="12965312"/>
                      </a:xfrm>
                    </wpg:grpSpPr>
                    <wps:wsp>
                      <wps:cNvPr id="15" name="Forme libre : Forme 10"/>
                      <wps:cNvSpPr/>
                      <wps:spPr>
                        <a:xfrm rot="10800000" flipH="1">
                          <a:off x="4582626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orme libre : Forme 18"/>
                      <wps:cNvSpPr>
                        <a:spLocks noChangeAspect="1"/>
                      </wps:cNvSpPr>
                      <wps:spPr>
                        <a:xfrm>
                          <a:off x="4869705" y="435935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 10"/>
                      <wps:cNvSpPr/>
                      <wps:spPr>
                        <a:xfrm rot="10800000" flipH="1" flipV="1">
                          <a:off x="5103622" y="2966483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orme libre : Forme 10"/>
                      <wps:cNvSpPr/>
                      <wps:spPr>
                        <a:xfrm rot="10800000" flipH="1" flipV="1">
                          <a:off x="7357724" y="2009553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orme libre : Forme 10"/>
                      <wps:cNvSpPr/>
                      <wps:spPr>
                        <a:xfrm rot="10800000" flipH="1">
                          <a:off x="-148862" y="10217912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 18"/>
                      <wps:cNvSpPr>
                        <a:spLocks noChangeAspect="1"/>
                      </wps:cNvSpPr>
                      <wps:spPr>
                        <a:xfrm>
                          <a:off x="425296" y="10792069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8"/>
                      <wps:cNvSpPr>
                        <a:spLocks noChangeAspect="1"/>
                      </wps:cNvSpPr>
                      <wps:spPr>
                        <a:xfrm>
                          <a:off x="2073343" y="10579416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e libre : Forme 18"/>
                      <wps:cNvSpPr>
                        <a:spLocks noChangeAspect="1"/>
                      </wps:cNvSpPr>
                      <wps:spPr>
                        <a:xfrm>
                          <a:off x="1690570" y="1015411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 2"/>
                      <wps:cNvSpPr/>
                      <wps:spPr>
                        <a:xfrm flipV="1">
                          <a:off x="808068" y="1509823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063CE9" id="Groupe 3" o:spid="_x0000_s1026" style="position:absolute;margin-left:-139.4pt;margin-top:-172.9pt;width:692.5pt;height:1020.85pt;z-index:251661312;mso-height-relative:margin" coordorigin="-1488" coordsize="87950,129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">
              <v:shape id="Forme libre : Forme 10" o:spid="_x0000_s1027" style="position:absolute;left:45826;width:40635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8" style="position:absolute;left:48697;top:4359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29" style="position:absolute;left:51036;top:29664;width:6875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0" style="position:absolute;left:73577;top:20095;width:11353;height:1120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1" style="position:absolute;left:-1488;top:102179;width:27838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2" style="position:absolute;left:4252;top:107920;width:18228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33" style="position:absolute;left:20733;top:105794;width:4606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4" style="position:absolute;left:16905;top:101541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 2" o:spid="_x0000_s1035" style="position:absolute;left:8080;top:15098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" fillcolor="#9a4168 [2406]" stroked="f" strokeweight="1p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E2A"/>
    <w:rsid w:val="000F1CA0"/>
    <w:rsid w:val="00187D0C"/>
    <w:rsid w:val="00201C80"/>
    <w:rsid w:val="002118EA"/>
    <w:rsid w:val="00220381"/>
    <w:rsid w:val="00230CEC"/>
    <w:rsid w:val="00231713"/>
    <w:rsid w:val="00232314"/>
    <w:rsid w:val="002643FA"/>
    <w:rsid w:val="00265373"/>
    <w:rsid w:val="00273824"/>
    <w:rsid w:val="0028290B"/>
    <w:rsid w:val="002A27BD"/>
    <w:rsid w:val="002E6ABA"/>
    <w:rsid w:val="002F1839"/>
    <w:rsid w:val="003B6F05"/>
    <w:rsid w:val="003C0FA4"/>
    <w:rsid w:val="0041142E"/>
    <w:rsid w:val="004132CA"/>
    <w:rsid w:val="004135EF"/>
    <w:rsid w:val="0042537A"/>
    <w:rsid w:val="00426438"/>
    <w:rsid w:val="00502F79"/>
    <w:rsid w:val="00566662"/>
    <w:rsid w:val="005B0584"/>
    <w:rsid w:val="00615DB9"/>
    <w:rsid w:val="00624025"/>
    <w:rsid w:val="00655C20"/>
    <w:rsid w:val="006825A3"/>
    <w:rsid w:val="006D182B"/>
    <w:rsid w:val="00756B5A"/>
    <w:rsid w:val="00757F4C"/>
    <w:rsid w:val="00780079"/>
    <w:rsid w:val="007C78B0"/>
    <w:rsid w:val="007D7E2A"/>
    <w:rsid w:val="00817073"/>
    <w:rsid w:val="00823CAC"/>
    <w:rsid w:val="00837FAD"/>
    <w:rsid w:val="008474AC"/>
    <w:rsid w:val="008678F9"/>
    <w:rsid w:val="00880F7D"/>
    <w:rsid w:val="008A5B25"/>
    <w:rsid w:val="008B56CC"/>
    <w:rsid w:val="008D076F"/>
    <w:rsid w:val="00941CFB"/>
    <w:rsid w:val="009426D7"/>
    <w:rsid w:val="00982BCC"/>
    <w:rsid w:val="009D29A5"/>
    <w:rsid w:val="00A2707E"/>
    <w:rsid w:val="00A82F39"/>
    <w:rsid w:val="00B4626C"/>
    <w:rsid w:val="00BD2365"/>
    <w:rsid w:val="00BE0F7F"/>
    <w:rsid w:val="00C701E9"/>
    <w:rsid w:val="00C7085C"/>
    <w:rsid w:val="00C73621"/>
    <w:rsid w:val="00C80DB5"/>
    <w:rsid w:val="00CE3966"/>
    <w:rsid w:val="00D109C1"/>
    <w:rsid w:val="00D6482D"/>
    <w:rsid w:val="00DC6079"/>
    <w:rsid w:val="00DD2656"/>
    <w:rsid w:val="00DD6204"/>
    <w:rsid w:val="00E368F5"/>
    <w:rsid w:val="00E42ADF"/>
    <w:rsid w:val="00E56FAF"/>
    <w:rsid w:val="00EA58AD"/>
    <w:rsid w:val="00EB0670"/>
    <w:rsid w:val="00ED2C26"/>
    <w:rsid w:val="00F3778A"/>
    <w:rsid w:val="00F63DA7"/>
    <w:rsid w:val="00F70692"/>
    <w:rsid w:val="00FA15AC"/>
    <w:rsid w:val="00FA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66E27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079"/>
  </w:style>
  <w:style w:type="paragraph" w:styleId="Titre1">
    <w:name w:val="heading 1"/>
    <w:basedOn w:val="Normal"/>
    <w:next w:val="Normal"/>
    <w:link w:val="Titre1Car"/>
    <w:uiPriority w:val="9"/>
    <w:qFormat/>
    <w:rsid w:val="00D6482D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D6482D"/>
    <w:pPr>
      <w:keepNext/>
      <w:keepLines/>
      <w:spacing w:after="480"/>
      <w:outlineLvl w:val="1"/>
    </w:pPr>
    <w:rPr>
      <w:rFonts w:cstheme="majorBidi"/>
      <w:color w:val="B2606E" w:themeColor="accent4"/>
      <w:sz w:val="3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qFormat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paragraph" w:styleId="Titre4">
    <w:name w:val="heading 4"/>
    <w:basedOn w:val="Normal"/>
    <w:next w:val="Normal"/>
    <w:link w:val="Titre4Car"/>
    <w:uiPriority w:val="9"/>
    <w:semiHidden/>
    <w:qFormat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Titre5">
    <w:name w:val="heading 5"/>
    <w:basedOn w:val="Normal"/>
    <w:next w:val="Normal"/>
    <w:link w:val="Titre5Car"/>
    <w:uiPriority w:val="9"/>
    <w:semiHidden/>
    <w:qFormat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b/>
      <w:color w:val="44546A" w:themeColor="text2"/>
      <w:sz w:val="28"/>
    </w:rPr>
  </w:style>
  <w:style w:type="paragraph" w:styleId="Titre6">
    <w:name w:val="heading 6"/>
    <w:basedOn w:val="Normal"/>
    <w:next w:val="Normal"/>
    <w:link w:val="Titre6Car"/>
    <w:uiPriority w:val="9"/>
    <w:semiHidden/>
    <w:qFormat/>
    <w:pPr>
      <w:keepNext/>
      <w:keepLines/>
      <w:spacing w:line="240" w:lineRule="auto"/>
      <w:outlineLvl w:val="5"/>
    </w:pPr>
    <w:rPr>
      <w:rFonts w:cstheme="majorBidi"/>
      <w:color w:val="0F3B59" w:themeColor="accent1" w:themeShade="BF"/>
      <w:sz w:val="28"/>
    </w:rPr>
  </w:style>
  <w:style w:type="paragraph" w:styleId="Titre7">
    <w:name w:val="heading 7"/>
    <w:basedOn w:val="Normal"/>
    <w:next w:val="Normal"/>
    <w:link w:val="Titre7Car"/>
    <w:uiPriority w:val="9"/>
    <w:semiHidden/>
    <w:qFormat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b/>
      <w:iCs/>
      <w:color w:val="44546A" w:themeColor="text2"/>
    </w:rPr>
  </w:style>
  <w:style w:type="paragraph" w:styleId="Titre8">
    <w:name w:val="heading 8"/>
    <w:basedOn w:val="Normal"/>
    <w:next w:val="Normal"/>
    <w:link w:val="Titre8Car"/>
    <w:uiPriority w:val="9"/>
    <w:semiHidden/>
    <w:qFormat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semiHidden/>
    <w:unhideWhenUsed/>
    <w:qFormat/>
    <w:rPr>
      <w:b/>
      <w:bCs/>
      <w:i/>
      <w:iCs/>
      <w:spacing w:val="0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caps w:val="0"/>
      <w:smallCaps/>
      <w:color w:val="0F3B59" w:themeColor="accent1" w:themeShade="BF"/>
      <w:spacing w:val="0"/>
    </w:rPr>
  </w:style>
  <w:style w:type="paragraph" w:customStyle="1" w:styleId="Coordonnes">
    <w:name w:val="Coordonnées"/>
    <w:basedOn w:val="Normal"/>
    <w:uiPriority w:val="10"/>
    <w:qFormat/>
    <w:rsid w:val="00232314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e">
    <w:name w:val="Date"/>
    <w:basedOn w:val="Normal"/>
    <w:next w:val="Normal"/>
    <w:link w:val="DateCar"/>
    <w:uiPriority w:val="2"/>
    <w:semiHidden/>
    <w:unhideWhenUsed/>
    <w:qFormat/>
    <w:pPr>
      <w:spacing w:before="540" w:after="360" w:line="240" w:lineRule="auto"/>
    </w:pPr>
    <w:rPr>
      <w:color w:val="155078" w:themeColor="accent1"/>
      <w:sz w:val="22"/>
    </w:rPr>
  </w:style>
  <w:style w:type="character" w:customStyle="1" w:styleId="DateCar">
    <w:name w:val="Date Car"/>
    <w:basedOn w:val="Policepardfaut"/>
    <w:link w:val="Date"/>
    <w:uiPriority w:val="2"/>
    <w:semiHidden/>
    <w:rPr>
      <w:color w:val="155078" w:themeColor="accent1"/>
      <w:sz w:val="22"/>
    </w:rPr>
  </w:style>
  <w:style w:type="paragraph" w:styleId="Salutations">
    <w:name w:val="Salutation"/>
    <w:basedOn w:val="Normal"/>
    <w:next w:val="Normal"/>
    <w:link w:val="SalutationsCar"/>
    <w:uiPriority w:val="4"/>
    <w:semiHidden/>
    <w:unhideWhenUsed/>
    <w:qFormat/>
    <w:pPr>
      <w:spacing w:before="800" w:after="580" w:line="240" w:lineRule="auto"/>
    </w:pPr>
  </w:style>
  <w:style w:type="character" w:customStyle="1" w:styleId="SalutationsCar">
    <w:name w:val="Salutations Car"/>
    <w:basedOn w:val="Policepardfaut"/>
    <w:link w:val="Salutations"/>
    <w:uiPriority w:val="4"/>
    <w:semiHidden/>
  </w:style>
  <w:style w:type="paragraph" w:styleId="Formuledepolitesse">
    <w:name w:val="Closing"/>
    <w:basedOn w:val="Normal"/>
    <w:link w:val="FormuledepolitesseCar"/>
    <w:uiPriority w:val="5"/>
    <w:semiHidden/>
    <w:unhideWhenUsed/>
    <w:qFormat/>
    <w:pPr>
      <w:spacing w:before="720" w:after="0" w:line="240" w:lineRule="auto"/>
    </w:pPr>
  </w:style>
  <w:style w:type="character" w:customStyle="1" w:styleId="FormuledepolitesseCar">
    <w:name w:val="Formule de politesse Car"/>
    <w:basedOn w:val="Policepardfaut"/>
    <w:link w:val="Formuledepolitesse"/>
    <w:uiPriority w:val="5"/>
    <w:semiHidden/>
  </w:style>
  <w:style w:type="paragraph" w:styleId="Signature">
    <w:name w:val="Signature"/>
    <w:basedOn w:val="Normal"/>
    <w:link w:val="SignatureCar"/>
    <w:uiPriority w:val="6"/>
    <w:semiHidden/>
    <w:unhideWhenUsed/>
    <w:qFormat/>
    <w:pPr>
      <w:spacing w:before="720" w:after="280" w:line="240" w:lineRule="auto"/>
    </w:p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En-tte">
    <w:name w:val="header"/>
    <w:basedOn w:val="Normal"/>
    <w:link w:val="En-tteCar"/>
    <w:uiPriority w:val="99"/>
    <w:semiHidden/>
    <w:pPr>
      <w:spacing w:after="0" w:line="240" w:lineRule="auto"/>
    </w:pPr>
    <w:rPr>
      <w:rFonts w:ascii="Garamond" w:hAnsi="Garamond"/>
      <w:color w:val="7F7F7F" w:themeColor="text1" w:themeTint="80"/>
      <w:sz w:val="20"/>
    </w:rPr>
  </w:style>
  <w:style w:type="paragraph" w:customStyle="1" w:styleId="Nomdelasocit">
    <w:name w:val="Nom de la société"/>
    <w:basedOn w:val="Normal"/>
    <w:next w:val="Normal"/>
    <w:uiPriority w:val="2"/>
    <w:semiHidden/>
    <w:qFormat/>
    <w:pPr>
      <w:spacing w:after="120" w:line="240" w:lineRule="auto"/>
    </w:pPr>
    <w:rPr>
      <w:rFonts w:ascii="Garamond" w:hAnsi="Garamond"/>
      <w:color w:val="0F3B59" w:themeColor="accent1" w:themeShade="BF"/>
      <w:sz w:val="56"/>
    </w:rPr>
  </w:style>
  <w:style w:type="character" w:customStyle="1" w:styleId="En-tteCar">
    <w:name w:val="En-tête Car"/>
    <w:basedOn w:val="Policepardfaut"/>
    <w:link w:val="En-tte"/>
    <w:uiPriority w:val="99"/>
    <w:semiHidden/>
    <w:rsid w:val="00DC6079"/>
    <w:rPr>
      <w:rFonts w:ascii="Garamond" w:hAnsi="Garamond"/>
      <w:color w:val="7F7F7F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rsid w:val="00C7085C"/>
    <w:pPr>
      <w:spacing w:after="0" w:line="240" w:lineRule="auto"/>
      <w:jc w:val="center"/>
    </w:pPr>
    <w:rPr>
      <w:color w:val="000000" w:themeColor="text1"/>
    </w:rPr>
  </w:style>
  <w:style w:type="character" w:customStyle="1" w:styleId="PieddepageCar">
    <w:name w:val="Pied de page Car"/>
    <w:basedOn w:val="Policepardfaut"/>
    <w:link w:val="Pieddepage"/>
    <w:uiPriority w:val="99"/>
    <w:rsid w:val="00DC6079"/>
    <w:rPr>
      <w:color w:val="000000" w:themeColor="text1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semiHidden/>
    <w:qFormat/>
    <w:rPr>
      <w:b w:val="0"/>
      <w:i w:val="0"/>
      <w:iCs/>
      <w:color w:val="000000" w:themeColor="text1"/>
    </w:rPr>
  </w:style>
  <w:style w:type="character" w:customStyle="1" w:styleId="SignatureCar">
    <w:name w:val="Signature Car"/>
    <w:basedOn w:val="Policepardfaut"/>
    <w:link w:val="Signature"/>
    <w:uiPriority w:val="6"/>
    <w:semiHidden/>
  </w:style>
  <w:style w:type="character" w:customStyle="1" w:styleId="Titre1Car">
    <w:name w:val="Titre 1 Car"/>
    <w:basedOn w:val="Policepardfaut"/>
    <w:link w:val="Titre1"/>
    <w:uiPriority w:val="9"/>
    <w:rsid w:val="00D6482D"/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D6482D"/>
    <w:rPr>
      <w:rFonts w:cstheme="majorBidi"/>
      <w:color w:val="B2606E" w:themeColor="accent4"/>
      <w:sz w:val="32"/>
      <w:szCs w:val="22"/>
    </w:rPr>
  </w:style>
  <w:style w:type="character" w:customStyle="1" w:styleId="Titre3Car">
    <w:name w:val="Titre 3 Car"/>
    <w:basedOn w:val="Policepardfaut"/>
    <w:link w:val="Titre3"/>
    <w:uiPriority w:val="9"/>
    <w:semiHidden/>
    <w:rsid w:val="00DC6079"/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DC6079"/>
    <w:rPr>
      <w:rFonts w:cstheme="majorBidi"/>
      <w:iCs/>
      <w:color w:val="595959" w:themeColor="text1" w:themeTint="A6"/>
      <w:sz w:val="32"/>
    </w:rPr>
  </w:style>
  <w:style w:type="character" w:customStyle="1" w:styleId="Titre5Car">
    <w:name w:val="Titre 5 Car"/>
    <w:basedOn w:val="Policepardfaut"/>
    <w:link w:val="Titre5"/>
    <w:uiPriority w:val="9"/>
    <w:semiHidden/>
    <w:rsid w:val="00DC6079"/>
    <w:rPr>
      <w:rFonts w:asciiTheme="majorHAnsi" w:eastAsiaTheme="majorEastAsia" w:hAnsiTheme="majorHAnsi" w:cstheme="majorBidi"/>
      <w:b/>
      <w:color w:val="44546A" w:themeColor="text2"/>
      <w:sz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DC6079"/>
    <w:rPr>
      <w:rFonts w:cstheme="majorBidi"/>
      <w:color w:val="0F3B59" w:themeColor="accent1" w:themeShade="BF"/>
      <w:sz w:val="28"/>
    </w:rPr>
  </w:style>
  <w:style w:type="character" w:customStyle="1" w:styleId="Titre7Car">
    <w:name w:val="Titre 7 Car"/>
    <w:basedOn w:val="Policepardfaut"/>
    <w:link w:val="Titre7"/>
    <w:uiPriority w:val="9"/>
    <w:semiHidden/>
    <w:rsid w:val="00DC6079"/>
    <w:rPr>
      <w:rFonts w:asciiTheme="majorHAnsi" w:eastAsiaTheme="majorEastAsia" w:hAnsiTheme="majorHAnsi" w:cstheme="majorBidi"/>
      <w:b/>
      <w:iCs/>
      <w:color w:val="44546A" w:themeColor="text2"/>
    </w:rPr>
  </w:style>
  <w:style w:type="character" w:customStyle="1" w:styleId="Titre8Car">
    <w:name w:val="Titre 8 Car"/>
    <w:basedOn w:val="Policepardfaut"/>
    <w:link w:val="Titre8"/>
    <w:uiPriority w:val="9"/>
    <w:semiHidden/>
    <w:rsid w:val="00DC6079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character" w:customStyle="1" w:styleId="Titre9Car">
    <w:name w:val="Titre 9 Car"/>
    <w:basedOn w:val="Policepardfaut"/>
    <w:link w:val="Titre9"/>
    <w:uiPriority w:val="9"/>
    <w:semiHidden/>
    <w:rsid w:val="00DC60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pPr>
      <w:spacing w:before="24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pBdr>
        <w:top w:val="single" w:sz="4" w:space="10" w:color="0F3B59" w:themeColor="accent1" w:themeShade="BF"/>
        <w:bottom w:val="single" w:sz="4" w:space="10" w:color="0F3B59" w:themeColor="accent1" w:themeShade="BF"/>
      </w:pBdr>
      <w:spacing w:before="360" w:after="360"/>
    </w:pPr>
    <w:rPr>
      <w:i/>
      <w:iCs/>
      <w:color w:val="0F3B59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i/>
      <w:iCs/>
      <w:color w:val="0F3B59" w:themeColor="accent1" w:themeShade="BF"/>
    </w:rPr>
  </w:style>
  <w:style w:type="paragraph" w:customStyle="1" w:styleId="Default">
    <w:name w:val="Default"/>
    <w:rsid w:val="00FA15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07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ousa\AppData\Roaming\Microsoft\Templates\M&#233;mo%20suite%20ros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50EE269-A7C9-4336-966D-B0A7856E4D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89DEDB-B1D4-465A-B092-D35357A911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07C71-BE1B-46E4-8E4C-D58B78186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B3637E-ADD0-41DB-974B-6D9ABB35193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Mémo suite rose.dotx</Template>
  <TotalTime>0</TotalTime>
  <Pages>1</Pages>
  <Words>123</Words>
  <Characters>677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2024-12-09T14:35:00Z</dcterms:created>
  <dcterms:modified xsi:type="dcterms:W3CDTF">2024-12-09T14:36:00Z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