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C6C93" w14:textId="77777777" w:rsidR="007D7E2A" w:rsidRDefault="007D7E2A" w:rsidP="007D7E2A">
      <w:pPr>
        <w:jc w:val="both"/>
        <w:rPr>
          <w:rFonts w:hAnsi="Calibri"/>
          <w:color w:val="0A273C" w:themeColor="accent1" w:themeShade="80"/>
          <w:kern w:val="24"/>
          <w:sz w:val="28"/>
          <w:szCs w:val="28"/>
        </w:rPr>
      </w:pPr>
    </w:p>
    <w:p w14:paraId="4F1A6B16" w14:textId="77777777" w:rsidR="007D7E2A" w:rsidRDefault="007D7E2A" w:rsidP="007D7E2A">
      <w:pPr>
        <w:jc w:val="both"/>
        <w:rPr>
          <w:rFonts w:hAnsi="Calibri"/>
          <w:color w:val="0A273C" w:themeColor="accent1" w:themeShade="80"/>
          <w:kern w:val="24"/>
          <w:sz w:val="28"/>
          <w:szCs w:val="28"/>
        </w:rPr>
      </w:pPr>
    </w:p>
    <w:p w14:paraId="5DD2B465" w14:textId="77777777" w:rsidR="006C6118" w:rsidRDefault="006C6118" w:rsidP="007D7E2A">
      <w:pPr>
        <w:jc w:val="both"/>
        <w:rPr>
          <w:rFonts w:hAnsi="Calibri"/>
          <w:b/>
          <w:bCs/>
          <w:color w:val="BF678E" w:themeColor="accent3"/>
          <w:kern w:val="24"/>
          <w:sz w:val="28"/>
          <w:szCs w:val="28"/>
        </w:rPr>
      </w:pPr>
    </w:p>
    <w:p w14:paraId="49EE7266" w14:textId="1F07F25F" w:rsidR="007D7E2A" w:rsidRPr="007D7E2A" w:rsidRDefault="007D7E2A" w:rsidP="007D7E2A">
      <w:pPr>
        <w:jc w:val="both"/>
        <w:rPr>
          <w:rFonts w:hAnsi="Calibri"/>
          <w:b/>
          <w:bCs/>
          <w:color w:val="BF678E" w:themeColor="accent3"/>
          <w:kern w:val="24"/>
          <w:sz w:val="28"/>
          <w:szCs w:val="28"/>
        </w:rPr>
      </w:pPr>
      <w:r w:rsidRPr="007D7E2A">
        <w:rPr>
          <w:rFonts w:hAnsi="Calibri"/>
          <w:b/>
          <w:bCs/>
          <w:color w:val="BF678E" w:themeColor="accent3"/>
          <w:kern w:val="24"/>
          <w:sz w:val="28"/>
          <w:szCs w:val="28"/>
        </w:rPr>
        <w:t>PROPOSITION DE DEMANDE</w:t>
      </w:r>
      <w:r w:rsidR="00ED2C26">
        <w:rPr>
          <w:rFonts w:hAnsi="Calibri"/>
          <w:b/>
          <w:bCs/>
          <w:color w:val="BF678E" w:themeColor="accent3"/>
          <w:kern w:val="24"/>
          <w:sz w:val="28"/>
          <w:szCs w:val="28"/>
        </w:rPr>
        <w:t xml:space="preserve"> DE CONGÉ</w:t>
      </w:r>
    </w:p>
    <w:p w14:paraId="358F2A7F" w14:textId="432F7909" w:rsidR="006C6118" w:rsidRPr="007C18CD" w:rsidRDefault="006C6118" w:rsidP="006C6118">
      <w:pPr>
        <w:rPr>
          <w:rFonts w:hAnsi="Calibri"/>
          <w:color w:val="0A273C" w:themeColor="accent1" w:themeShade="80"/>
          <w:kern w:val="24"/>
          <w:sz w:val="22"/>
          <w:szCs w:val="22"/>
        </w:rPr>
      </w:pPr>
      <w:r w:rsidRPr="007C18CD">
        <w:rPr>
          <w:rFonts w:hAnsi="Calibri"/>
          <w:color w:val="0A273C" w:themeColor="accent1" w:themeShade="80"/>
          <w:kern w:val="24"/>
          <w:sz w:val="22"/>
          <w:szCs w:val="22"/>
        </w:rPr>
        <w:t>Madame ou Monsieur le-la Directeur</w:t>
      </w:r>
      <w:r w:rsidR="002C30F7" w:rsidRPr="007C18CD">
        <w:rPr>
          <w:rFonts w:hAnsi="Calibri"/>
          <w:color w:val="0A273C" w:themeColor="accent1" w:themeShade="80"/>
          <w:kern w:val="24"/>
          <w:sz w:val="22"/>
          <w:szCs w:val="22"/>
        </w:rPr>
        <w:t>-</w:t>
      </w:r>
      <w:proofErr w:type="spellStart"/>
      <w:r w:rsidRPr="007C18CD">
        <w:rPr>
          <w:rFonts w:hAnsi="Calibri"/>
          <w:color w:val="0A273C" w:themeColor="accent1" w:themeShade="80"/>
          <w:kern w:val="24"/>
          <w:sz w:val="22"/>
          <w:szCs w:val="22"/>
        </w:rPr>
        <w:t>trice</w:t>
      </w:r>
      <w:proofErr w:type="spellEnd"/>
      <w:r w:rsidRPr="007C18CD">
        <w:rPr>
          <w:rFonts w:hAnsi="Calibri"/>
          <w:color w:val="0A273C" w:themeColor="accent1" w:themeShade="80"/>
          <w:kern w:val="24"/>
          <w:sz w:val="22"/>
          <w:szCs w:val="22"/>
        </w:rPr>
        <w:t xml:space="preserve">, </w:t>
      </w:r>
    </w:p>
    <w:p w14:paraId="505E28FF" w14:textId="6A4E0570" w:rsidR="006C6118" w:rsidRPr="007C18CD" w:rsidRDefault="006C6118" w:rsidP="006C6118">
      <w:pPr>
        <w:jc w:val="both"/>
        <w:rPr>
          <w:rFonts w:hAnsi="Calibri"/>
          <w:color w:val="0A273C" w:themeColor="accent1" w:themeShade="80"/>
          <w:kern w:val="24"/>
          <w:sz w:val="22"/>
          <w:szCs w:val="22"/>
        </w:rPr>
      </w:pPr>
      <w:r w:rsidRPr="007C18CD">
        <w:rPr>
          <w:rFonts w:hAnsi="Calibri"/>
          <w:color w:val="0A273C" w:themeColor="accent1" w:themeShade="80"/>
          <w:kern w:val="24"/>
          <w:sz w:val="22"/>
          <w:szCs w:val="22"/>
        </w:rPr>
        <w:t>Je vous demande l’autorisation de m’absenter du</w:t>
      </w:r>
      <w:proofErr w:type="gramStart"/>
      <w:r w:rsidRPr="007C18CD">
        <w:rPr>
          <w:rFonts w:hAnsi="Calibri"/>
          <w:color w:val="0A273C" w:themeColor="accent1" w:themeShade="80"/>
          <w:kern w:val="24"/>
          <w:sz w:val="22"/>
          <w:szCs w:val="22"/>
        </w:rPr>
        <w:t xml:space="preserve"> ....</w:t>
      </w:r>
      <w:proofErr w:type="gramEnd"/>
      <w:r w:rsidRPr="007C18CD">
        <w:rPr>
          <w:rFonts w:hAnsi="Calibri"/>
          <w:color w:val="0A273C" w:themeColor="accent1" w:themeShade="80"/>
          <w:kern w:val="24"/>
          <w:sz w:val="22"/>
          <w:szCs w:val="22"/>
        </w:rPr>
        <w:t xml:space="preserve">. </w:t>
      </w:r>
      <w:proofErr w:type="gramStart"/>
      <w:r w:rsidRPr="007C18CD">
        <w:rPr>
          <w:rFonts w:hAnsi="Calibri"/>
          <w:color w:val="0A273C" w:themeColor="accent1" w:themeShade="80"/>
          <w:kern w:val="24"/>
          <w:sz w:val="22"/>
          <w:szCs w:val="22"/>
        </w:rPr>
        <w:t>au</w:t>
      </w:r>
      <w:proofErr w:type="gramEnd"/>
      <w:r w:rsidRPr="007C18CD">
        <w:rPr>
          <w:rFonts w:hAnsi="Calibri"/>
          <w:color w:val="0A273C" w:themeColor="accent1" w:themeShade="80"/>
          <w:kern w:val="24"/>
          <w:sz w:val="22"/>
          <w:szCs w:val="22"/>
        </w:rPr>
        <w:t xml:space="preserve"> ..... </w:t>
      </w:r>
      <w:proofErr w:type="gramStart"/>
      <w:r w:rsidRPr="007C18CD">
        <w:rPr>
          <w:rFonts w:hAnsi="Calibri"/>
          <w:color w:val="0A273C" w:themeColor="accent1" w:themeShade="80"/>
          <w:kern w:val="24"/>
          <w:sz w:val="22"/>
          <w:szCs w:val="22"/>
        </w:rPr>
        <w:t>pour</w:t>
      </w:r>
      <w:proofErr w:type="gramEnd"/>
      <w:r w:rsidRPr="007C18CD">
        <w:rPr>
          <w:rFonts w:hAnsi="Calibri"/>
          <w:color w:val="0A273C" w:themeColor="accent1" w:themeShade="80"/>
          <w:kern w:val="24"/>
          <w:sz w:val="22"/>
          <w:szCs w:val="22"/>
        </w:rPr>
        <w:t xml:space="preserve"> suivre un stage de formation des membres du </w:t>
      </w:r>
      <w:r w:rsidR="00CF228E">
        <w:rPr>
          <w:rFonts w:hAnsi="Calibri"/>
          <w:color w:val="0A273C" w:themeColor="accent1" w:themeShade="80"/>
          <w:kern w:val="24"/>
          <w:sz w:val="22"/>
          <w:szCs w:val="22"/>
        </w:rPr>
        <w:t>c</w:t>
      </w:r>
      <w:r w:rsidRPr="007C18CD">
        <w:rPr>
          <w:rFonts w:hAnsi="Calibri"/>
          <w:color w:val="0A273C" w:themeColor="accent1" w:themeShade="80"/>
          <w:kern w:val="24"/>
          <w:sz w:val="22"/>
          <w:szCs w:val="22"/>
        </w:rPr>
        <w:t xml:space="preserve">omité </w:t>
      </w:r>
      <w:r w:rsidR="005F757A">
        <w:rPr>
          <w:rFonts w:hAnsi="Calibri"/>
          <w:color w:val="0A273C" w:themeColor="accent1" w:themeShade="80"/>
          <w:kern w:val="24"/>
          <w:sz w:val="22"/>
          <w:szCs w:val="22"/>
        </w:rPr>
        <w:t>social</w:t>
      </w:r>
      <w:r w:rsidRPr="007C18CD">
        <w:rPr>
          <w:rFonts w:hAnsi="Calibri"/>
          <w:color w:val="0A273C" w:themeColor="accent1" w:themeShade="80"/>
          <w:kern w:val="24"/>
          <w:sz w:val="22"/>
          <w:szCs w:val="22"/>
        </w:rPr>
        <w:t xml:space="preserve"> &amp; </w:t>
      </w:r>
      <w:r w:rsidR="005F757A">
        <w:rPr>
          <w:rFonts w:hAnsi="Calibri"/>
          <w:color w:val="0A273C" w:themeColor="accent1" w:themeShade="80"/>
          <w:kern w:val="24"/>
          <w:sz w:val="22"/>
          <w:szCs w:val="22"/>
        </w:rPr>
        <w:t>économique</w:t>
      </w:r>
      <w:r w:rsidRPr="007C18CD">
        <w:rPr>
          <w:rFonts w:hAnsi="Calibri"/>
          <w:color w:val="0A273C" w:themeColor="accent1" w:themeShade="80"/>
          <w:kern w:val="24"/>
          <w:sz w:val="22"/>
          <w:szCs w:val="22"/>
        </w:rPr>
        <w:t xml:space="preserve"> au titre des missions en matière de santé, de sécurité et de conditions de travail (ou) membre de la commission santé, de sécurité et de conditions de travail, d’une durée de ..... </w:t>
      </w:r>
      <w:proofErr w:type="gramStart"/>
      <w:r w:rsidRPr="007C18CD">
        <w:rPr>
          <w:rFonts w:hAnsi="Calibri"/>
          <w:color w:val="0A273C" w:themeColor="accent1" w:themeShade="80"/>
          <w:kern w:val="24"/>
          <w:sz w:val="22"/>
          <w:szCs w:val="22"/>
        </w:rPr>
        <w:t>jours</w:t>
      </w:r>
      <w:proofErr w:type="gramEnd"/>
      <w:r w:rsidRPr="007C18CD">
        <w:rPr>
          <w:rFonts w:hAnsi="Calibri"/>
          <w:color w:val="0A273C" w:themeColor="accent1" w:themeShade="80"/>
          <w:kern w:val="24"/>
          <w:sz w:val="22"/>
          <w:szCs w:val="22"/>
        </w:rPr>
        <w:t xml:space="preserve">, conformément à l’article </w:t>
      </w:r>
      <w:r w:rsidRPr="002A7675">
        <w:rPr>
          <w:rFonts w:hAnsi="Calibri"/>
          <w:i/>
          <w:iCs/>
          <w:color w:val="0A273C" w:themeColor="accent1" w:themeShade="80"/>
          <w:kern w:val="24"/>
          <w:sz w:val="22"/>
          <w:szCs w:val="22"/>
        </w:rPr>
        <w:t>L2315-18</w:t>
      </w:r>
      <w:r w:rsidRPr="007C18CD">
        <w:rPr>
          <w:rFonts w:hAnsi="Calibri"/>
          <w:color w:val="0A273C" w:themeColor="accent1" w:themeShade="80"/>
          <w:kern w:val="24"/>
          <w:sz w:val="22"/>
          <w:szCs w:val="22"/>
        </w:rPr>
        <w:t xml:space="preserve"> du Code du travail. </w:t>
      </w:r>
    </w:p>
    <w:p w14:paraId="475796D4" w14:textId="3C06F7E3" w:rsidR="006C6118" w:rsidRPr="007C18CD" w:rsidRDefault="006C6118" w:rsidP="006C6118">
      <w:pPr>
        <w:jc w:val="both"/>
        <w:rPr>
          <w:rFonts w:hAnsi="Calibri"/>
          <w:color w:val="0A273C" w:themeColor="accent1" w:themeShade="80"/>
          <w:kern w:val="24"/>
          <w:sz w:val="22"/>
          <w:szCs w:val="22"/>
        </w:rPr>
      </w:pPr>
      <w:r w:rsidRPr="007C18CD">
        <w:rPr>
          <w:rFonts w:hAnsi="Calibri"/>
          <w:color w:val="0A273C" w:themeColor="accent1" w:themeShade="80"/>
          <w:kern w:val="24"/>
          <w:sz w:val="22"/>
          <w:szCs w:val="22"/>
        </w:rPr>
        <w:t xml:space="preserve">Ce stage est organisé par MUTUAL FORMATION, 49 avenue Simon Bolivar 75019 Paris, organisme enregistré sous le n° </w:t>
      </w:r>
      <w:r w:rsidRPr="002A7675">
        <w:rPr>
          <w:rFonts w:hAnsi="Calibri"/>
          <w:i/>
          <w:iCs/>
          <w:color w:val="0A273C" w:themeColor="accent1" w:themeShade="80"/>
          <w:kern w:val="24"/>
          <w:sz w:val="22"/>
          <w:szCs w:val="22"/>
        </w:rPr>
        <w:t>11 75 42483 75</w:t>
      </w:r>
      <w:r w:rsidRPr="007C18CD">
        <w:rPr>
          <w:rFonts w:hAnsi="Calibri"/>
          <w:color w:val="0A273C" w:themeColor="accent1" w:themeShade="80"/>
          <w:kern w:val="24"/>
          <w:sz w:val="22"/>
          <w:szCs w:val="22"/>
        </w:rPr>
        <w:t xml:space="preserve"> auprès du préfet de la région d’</w:t>
      </w:r>
      <w:r w:rsidR="00DD0F83" w:rsidRPr="007C18CD">
        <w:rPr>
          <w:rFonts w:hAnsi="Calibri"/>
          <w:color w:val="0A273C" w:themeColor="accent1" w:themeShade="80"/>
          <w:kern w:val="24"/>
          <w:sz w:val="22"/>
          <w:szCs w:val="22"/>
        </w:rPr>
        <w:t>Île-de-France</w:t>
      </w:r>
      <w:r w:rsidRPr="007C18CD">
        <w:rPr>
          <w:rFonts w:hAnsi="Calibri"/>
          <w:color w:val="0A273C" w:themeColor="accent1" w:themeShade="80"/>
          <w:kern w:val="24"/>
          <w:sz w:val="22"/>
          <w:szCs w:val="22"/>
        </w:rPr>
        <w:t xml:space="preserve"> et sous le n° SSCT </w:t>
      </w:r>
      <w:r w:rsidRPr="002A7675">
        <w:rPr>
          <w:rFonts w:hAnsi="Calibri"/>
          <w:i/>
          <w:iCs/>
          <w:color w:val="0A273C" w:themeColor="accent1" w:themeShade="80"/>
          <w:kern w:val="24"/>
          <w:sz w:val="22"/>
          <w:szCs w:val="22"/>
        </w:rPr>
        <w:t>2013122-0034</w:t>
      </w:r>
      <w:r w:rsidRPr="007C18CD">
        <w:rPr>
          <w:rFonts w:hAnsi="Calibri"/>
          <w:color w:val="0A273C" w:themeColor="accent1" w:themeShade="80"/>
          <w:kern w:val="24"/>
          <w:sz w:val="22"/>
          <w:szCs w:val="22"/>
        </w:rPr>
        <w:t xml:space="preserve">, au titre de la formation des représentants du personnel au CSE. </w:t>
      </w:r>
    </w:p>
    <w:p w14:paraId="064214D7" w14:textId="06ED71C7" w:rsidR="006C6118" w:rsidRPr="007C18CD" w:rsidRDefault="006C6118" w:rsidP="006C6118">
      <w:pPr>
        <w:jc w:val="both"/>
        <w:rPr>
          <w:rFonts w:hAnsi="Calibri"/>
          <w:color w:val="0A273C" w:themeColor="accent1" w:themeShade="80"/>
          <w:kern w:val="24"/>
          <w:sz w:val="22"/>
          <w:szCs w:val="22"/>
        </w:rPr>
      </w:pPr>
      <w:r w:rsidRPr="007C18CD">
        <w:rPr>
          <w:rFonts w:hAnsi="Calibri"/>
          <w:color w:val="0A273C" w:themeColor="accent1" w:themeShade="80"/>
          <w:kern w:val="24"/>
          <w:sz w:val="22"/>
          <w:szCs w:val="22"/>
        </w:rPr>
        <w:t xml:space="preserve">Conformément aux articles </w:t>
      </w:r>
      <w:r w:rsidRPr="002A7675">
        <w:rPr>
          <w:rFonts w:hAnsi="Calibri"/>
          <w:i/>
          <w:iCs/>
          <w:color w:val="0A273C" w:themeColor="accent1" w:themeShade="80"/>
          <w:kern w:val="24"/>
          <w:sz w:val="22"/>
          <w:szCs w:val="22"/>
        </w:rPr>
        <w:t>R2315-20 à R2315-22</w:t>
      </w:r>
      <w:r w:rsidRPr="007C18CD">
        <w:rPr>
          <w:rFonts w:hAnsi="Calibri"/>
          <w:color w:val="0A273C" w:themeColor="accent1" w:themeShade="80"/>
          <w:kern w:val="24"/>
          <w:sz w:val="22"/>
          <w:szCs w:val="22"/>
        </w:rPr>
        <w:t xml:space="preserve"> du Code du travail, je vous demande de maintenir ma rémunération et de prendre en charge </w:t>
      </w:r>
      <w:r w:rsidR="002C4A9D" w:rsidRPr="007C18CD">
        <w:rPr>
          <w:rFonts w:hAnsi="Calibri"/>
          <w:color w:val="0A273C" w:themeColor="accent1" w:themeShade="80"/>
          <w:kern w:val="24"/>
          <w:sz w:val="22"/>
          <w:szCs w:val="22"/>
        </w:rPr>
        <w:t xml:space="preserve">les frais </w:t>
      </w:r>
      <w:r w:rsidR="002C4A9D">
        <w:rPr>
          <w:rFonts w:hAnsi="Calibri"/>
          <w:color w:val="0A273C" w:themeColor="accent1" w:themeShade="80"/>
          <w:kern w:val="24"/>
          <w:sz w:val="22"/>
          <w:szCs w:val="22"/>
        </w:rPr>
        <w:t xml:space="preserve">pédagogiques qui s’élèvent </w:t>
      </w:r>
      <w:r w:rsidR="00FA2F22" w:rsidRPr="00FA2F22">
        <w:rPr>
          <w:rFonts w:hAnsi="Calibri"/>
          <w:color w:val="0A273C" w:themeColor="accent1" w:themeShade="80"/>
          <w:kern w:val="24"/>
          <w:sz w:val="22"/>
          <w:szCs w:val="22"/>
        </w:rPr>
        <w:t xml:space="preserve">à 36 x le Taux du SMIC horaire </w:t>
      </w:r>
      <w:r w:rsidR="00FA2F22">
        <w:rPr>
          <w:rFonts w:hAnsi="Calibri"/>
          <w:color w:val="0A273C" w:themeColor="accent1" w:themeShade="80"/>
          <w:kern w:val="24"/>
          <w:sz w:val="22"/>
          <w:szCs w:val="22"/>
        </w:rPr>
        <w:t xml:space="preserve">par jour, </w:t>
      </w:r>
      <w:r w:rsidR="002C4A9D">
        <w:rPr>
          <w:rFonts w:hAnsi="Calibri"/>
          <w:color w:val="0A273C" w:themeColor="accent1" w:themeShade="80"/>
          <w:kern w:val="24"/>
          <w:sz w:val="22"/>
          <w:szCs w:val="22"/>
        </w:rPr>
        <w:t>par stagiaire et les éventuels frais de séjour et de déplacement qui seront calculés dans les limites fixées par la réglementation</w:t>
      </w:r>
      <w:r w:rsidRPr="007C18CD">
        <w:rPr>
          <w:rFonts w:hAnsi="Calibri"/>
          <w:color w:val="0A273C" w:themeColor="accent1" w:themeShade="80"/>
          <w:kern w:val="24"/>
          <w:sz w:val="22"/>
          <w:szCs w:val="22"/>
        </w:rPr>
        <w:t xml:space="preserve">. </w:t>
      </w:r>
    </w:p>
    <w:p w14:paraId="30263D12" w14:textId="4D2E1C41" w:rsidR="006C6118" w:rsidRPr="007C18CD" w:rsidRDefault="006C6118" w:rsidP="006C6118">
      <w:pPr>
        <w:jc w:val="both"/>
        <w:rPr>
          <w:rFonts w:hAnsi="Calibri"/>
          <w:color w:val="0A273C" w:themeColor="accent1" w:themeShade="80"/>
          <w:kern w:val="24"/>
          <w:sz w:val="22"/>
          <w:szCs w:val="22"/>
        </w:rPr>
      </w:pPr>
      <w:r w:rsidRPr="007C18CD">
        <w:rPr>
          <w:rFonts w:hAnsi="Calibri"/>
          <w:color w:val="0A273C" w:themeColor="accent1" w:themeShade="80"/>
          <w:kern w:val="24"/>
          <w:sz w:val="22"/>
          <w:szCs w:val="22"/>
        </w:rPr>
        <w:t>Je vous prie d’agréer, Madame ou Monsieur le</w:t>
      </w:r>
      <w:r w:rsidR="002C30F7" w:rsidRPr="007C18CD">
        <w:rPr>
          <w:rFonts w:hAnsi="Calibri"/>
          <w:color w:val="0A273C" w:themeColor="accent1" w:themeShade="80"/>
          <w:kern w:val="24"/>
          <w:sz w:val="22"/>
          <w:szCs w:val="22"/>
        </w:rPr>
        <w:t xml:space="preserve"> ou </w:t>
      </w:r>
      <w:r w:rsidRPr="007C18CD">
        <w:rPr>
          <w:rFonts w:hAnsi="Calibri"/>
          <w:color w:val="0A273C" w:themeColor="accent1" w:themeShade="80"/>
          <w:kern w:val="24"/>
          <w:sz w:val="22"/>
          <w:szCs w:val="22"/>
        </w:rPr>
        <w:t>la Directeur</w:t>
      </w:r>
      <w:r w:rsidR="002C30F7" w:rsidRPr="007C18CD">
        <w:rPr>
          <w:rFonts w:hAnsi="Calibri"/>
          <w:color w:val="0A273C" w:themeColor="accent1" w:themeShade="80"/>
          <w:kern w:val="24"/>
          <w:sz w:val="22"/>
          <w:szCs w:val="22"/>
        </w:rPr>
        <w:t>-</w:t>
      </w:r>
      <w:proofErr w:type="spellStart"/>
      <w:r w:rsidRPr="007C18CD">
        <w:rPr>
          <w:rFonts w:hAnsi="Calibri"/>
          <w:color w:val="0A273C" w:themeColor="accent1" w:themeShade="80"/>
          <w:kern w:val="24"/>
          <w:sz w:val="22"/>
          <w:szCs w:val="22"/>
        </w:rPr>
        <w:t>trice</w:t>
      </w:r>
      <w:proofErr w:type="spellEnd"/>
      <w:r w:rsidRPr="007C18CD">
        <w:rPr>
          <w:rFonts w:hAnsi="Calibri"/>
          <w:color w:val="0A273C" w:themeColor="accent1" w:themeShade="80"/>
          <w:kern w:val="24"/>
          <w:sz w:val="22"/>
          <w:szCs w:val="22"/>
        </w:rPr>
        <w:t xml:space="preserve">, l’expression de mes salutations distinguées. </w:t>
      </w:r>
    </w:p>
    <w:p w14:paraId="26F2A012" w14:textId="77777777" w:rsidR="006C6118" w:rsidRPr="007C18CD" w:rsidRDefault="006C6118" w:rsidP="006C6118">
      <w:pPr>
        <w:rPr>
          <w:rFonts w:hAnsi="Calibri"/>
          <w:color w:val="0A273C" w:themeColor="accent1" w:themeShade="80"/>
          <w:kern w:val="24"/>
          <w:sz w:val="22"/>
          <w:szCs w:val="22"/>
        </w:rPr>
      </w:pPr>
      <w:r w:rsidRPr="007C18CD">
        <w:rPr>
          <w:rFonts w:hAnsi="Calibri"/>
          <w:color w:val="0A273C" w:themeColor="accent1" w:themeShade="80"/>
          <w:kern w:val="24"/>
          <w:sz w:val="22"/>
          <w:szCs w:val="22"/>
        </w:rPr>
        <w:t>Fait à</w:t>
      </w:r>
      <w:proofErr w:type="gramStart"/>
      <w:r w:rsidRPr="007C18CD">
        <w:rPr>
          <w:rFonts w:hAnsi="Calibri"/>
          <w:color w:val="0A273C" w:themeColor="accent1" w:themeShade="80"/>
          <w:kern w:val="24"/>
          <w:sz w:val="22"/>
          <w:szCs w:val="22"/>
        </w:rPr>
        <w:t xml:space="preserve"> ....</w:t>
      </w:r>
      <w:proofErr w:type="gramEnd"/>
      <w:r w:rsidRPr="007C18CD">
        <w:rPr>
          <w:rFonts w:hAnsi="Calibri"/>
          <w:color w:val="0A273C" w:themeColor="accent1" w:themeShade="80"/>
          <w:kern w:val="24"/>
          <w:sz w:val="22"/>
          <w:szCs w:val="22"/>
        </w:rPr>
        <w:t xml:space="preserve">., le ..... </w:t>
      </w:r>
    </w:p>
    <w:p w14:paraId="51113DAD" w14:textId="51544BFD" w:rsidR="008678F9" w:rsidRPr="007C18CD" w:rsidRDefault="006C6118" w:rsidP="006C6118">
      <w:pPr>
        <w:rPr>
          <w:sz w:val="22"/>
          <w:szCs w:val="22"/>
        </w:rPr>
      </w:pPr>
      <w:r w:rsidRPr="007C18CD">
        <w:rPr>
          <w:rFonts w:hAnsi="Calibri"/>
          <w:color w:val="0A273C" w:themeColor="accent1" w:themeShade="80"/>
          <w:kern w:val="24"/>
          <w:sz w:val="22"/>
          <w:szCs w:val="22"/>
        </w:rPr>
        <w:t>Signature</w:t>
      </w:r>
    </w:p>
    <w:sectPr w:rsidR="008678F9" w:rsidRPr="007C18CD" w:rsidSect="00DD2656">
      <w:headerReference w:type="default" r:id="rId10"/>
      <w:footerReference w:type="default" r:id="rId11"/>
      <w:headerReference w:type="first" r:id="rId12"/>
      <w:footerReference w:type="first" r:id="rId13"/>
      <w:pgSz w:w="11906" w:h="16838" w:code="9"/>
      <w:pgMar w:top="2160" w:right="1080" w:bottom="1440" w:left="1080" w:header="1080" w:footer="79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02193" w14:textId="77777777" w:rsidR="002B496A" w:rsidRDefault="002B496A">
      <w:pPr>
        <w:spacing w:after="0" w:line="240" w:lineRule="auto"/>
      </w:pPr>
      <w:r>
        <w:separator/>
      </w:r>
    </w:p>
    <w:p w14:paraId="0744D1CF" w14:textId="77777777" w:rsidR="002B496A" w:rsidRDefault="002B496A"/>
  </w:endnote>
  <w:endnote w:type="continuationSeparator" w:id="0">
    <w:p w14:paraId="679427B4" w14:textId="77777777" w:rsidR="002B496A" w:rsidRDefault="002B496A">
      <w:pPr>
        <w:spacing w:after="0" w:line="240" w:lineRule="auto"/>
      </w:pPr>
      <w:r>
        <w:continuationSeparator/>
      </w:r>
    </w:p>
    <w:p w14:paraId="39C4013A" w14:textId="77777777" w:rsidR="002B496A" w:rsidRDefault="002B49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3356603"/>
      <w:docPartObj>
        <w:docPartGallery w:val="Page Numbers (Bottom of Page)"/>
        <w:docPartUnique/>
      </w:docPartObj>
    </w:sdtPr>
    <w:sdtEndPr>
      <w:rPr>
        <w:noProof/>
      </w:rPr>
    </w:sdtEndPr>
    <w:sdtContent>
      <w:p w14:paraId="271FBDF2" w14:textId="77777777" w:rsidR="00756B5A" w:rsidRDefault="008678F9" w:rsidP="00232314">
        <w:pPr>
          <w:pStyle w:val="Pieddepage"/>
        </w:pPr>
        <w:r>
          <w:rPr>
            <w:lang w:bidi="fr-FR"/>
          </w:rPr>
          <w:fldChar w:fldCharType="begin"/>
        </w:r>
        <w:r>
          <w:rPr>
            <w:lang w:bidi="fr-FR"/>
          </w:rPr>
          <w:instrText xml:space="preserve"> PAGE   \* MERGEFORMAT </w:instrText>
        </w:r>
        <w:r>
          <w:rPr>
            <w:lang w:bidi="fr-FR"/>
          </w:rPr>
          <w:fldChar w:fldCharType="separate"/>
        </w:r>
        <w:r>
          <w:rPr>
            <w:noProof/>
            <w:lang w:bidi="fr-FR"/>
          </w:rPr>
          <w:t>2</w:t>
        </w:r>
        <w:r>
          <w:rPr>
            <w:noProof/>
            <w:lang w:bidi="fr-FR"/>
          </w:rPr>
          <w:fldChar w:fldCharType="end"/>
        </w:r>
      </w:p>
    </w:sdtContent>
  </w:sdt>
  <w:p w14:paraId="07C6BEF7" w14:textId="77777777" w:rsidR="00220381" w:rsidRDefault="002203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004CA" w14:textId="2530AAEE" w:rsidR="00ED2C26" w:rsidRPr="00BE0F7F" w:rsidRDefault="00CF228E" w:rsidP="00BE0F7F">
    <w:pPr>
      <w:pStyle w:val="Pieddepage"/>
      <w:jc w:val="right"/>
      <w:rPr>
        <w:b/>
        <w:bCs/>
        <w:color w:val="0A273C" w:themeColor="accent1" w:themeShade="80"/>
        <w:sz w:val="16"/>
        <w:szCs w:val="16"/>
      </w:rPr>
    </w:pPr>
    <w:r w:rsidRPr="00BE0F7F">
      <w:rPr>
        <w:b/>
        <w:bCs/>
        <w:color w:val="0A273C" w:themeColor="accent1" w:themeShade="80"/>
        <w:sz w:val="16"/>
        <w:szCs w:val="16"/>
      </w:rPr>
      <w:t>Maj.</w:t>
    </w:r>
    <w:r w:rsidR="00BE0F7F" w:rsidRPr="00BE0F7F">
      <w:rPr>
        <w:b/>
        <w:bCs/>
        <w:color w:val="0A273C" w:themeColor="accent1" w:themeShade="80"/>
        <w:sz w:val="16"/>
        <w:szCs w:val="16"/>
      </w:rPr>
      <w:t xml:space="preserve"> 0</w:t>
    </w:r>
    <w:r w:rsidR="00216596">
      <w:rPr>
        <w:b/>
        <w:bCs/>
        <w:color w:val="0A273C" w:themeColor="accent1" w:themeShade="80"/>
        <w:sz w:val="16"/>
        <w:szCs w:val="16"/>
      </w:rPr>
      <w:t>1</w:t>
    </w:r>
    <w:r w:rsidR="00BE0F7F" w:rsidRPr="00BE0F7F">
      <w:rPr>
        <w:b/>
        <w:bCs/>
        <w:color w:val="0A273C" w:themeColor="accent1" w:themeShade="80"/>
        <w:sz w:val="16"/>
        <w:szCs w:val="16"/>
      </w:rPr>
      <w:t>/202</w:t>
    </w:r>
    <w:r w:rsidR="00B216BC">
      <w:rPr>
        <w:b/>
        <w:bCs/>
        <w:color w:val="0A273C" w:themeColor="accent1" w:themeShade="80"/>
        <w:sz w:val="16"/>
        <w:szCs w:val="16"/>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F54CA" w14:textId="77777777" w:rsidR="002B496A" w:rsidRDefault="002B496A">
      <w:pPr>
        <w:spacing w:after="0" w:line="240" w:lineRule="auto"/>
      </w:pPr>
      <w:r>
        <w:separator/>
      </w:r>
    </w:p>
    <w:p w14:paraId="0DC49344" w14:textId="77777777" w:rsidR="002B496A" w:rsidRDefault="002B496A"/>
  </w:footnote>
  <w:footnote w:type="continuationSeparator" w:id="0">
    <w:p w14:paraId="75AAAEEA" w14:textId="77777777" w:rsidR="002B496A" w:rsidRDefault="002B496A">
      <w:pPr>
        <w:spacing w:after="0" w:line="240" w:lineRule="auto"/>
      </w:pPr>
      <w:r>
        <w:continuationSeparator/>
      </w:r>
    </w:p>
    <w:p w14:paraId="30053887" w14:textId="77777777" w:rsidR="002B496A" w:rsidRDefault="002B49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7920" w:type="dxa"/>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8" w:type="dxa"/>
        <w:left w:w="144" w:type="dxa"/>
        <w:right w:w="0" w:type="dxa"/>
      </w:tblCellMar>
      <w:tblLook w:val="04A0" w:firstRow="1" w:lastRow="0" w:firstColumn="1" w:lastColumn="0" w:noHBand="0" w:noVBand="1"/>
      <w:tblDescription w:val="Tableau de disposition de l’en-tête"/>
    </w:tblPr>
    <w:tblGrid>
      <w:gridCol w:w="7920"/>
    </w:tblGrid>
    <w:tr w:rsidR="00756B5A" w14:paraId="49AD02A2" w14:textId="77777777">
      <w:trPr>
        <w:trHeight w:val="576"/>
      </w:trPr>
      <w:tc>
        <w:tcPr>
          <w:tcW w:w="7920" w:type="dxa"/>
        </w:tcPr>
        <w:p w14:paraId="30E4841C" w14:textId="77777777" w:rsidR="00756B5A" w:rsidRDefault="00756B5A">
          <w:pPr>
            <w:pStyle w:val="En-tte"/>
          </w:pPr>
        </w:p>
      </w:tc>
    </w:tr>
  </w:tbl>
  <w:p w14:paraId="0D4AE03D" w14:textId="77777777" w:rsidR="00756B5A" w:rsidRDefault="00756B5A">
    <w:pPr>
      <w:pStyle w:val="En-tte"/>
    </w:pPr>
  </w:p>
  <w:p w14:paraId="0C894068" w14:textId="77777777" w:rsidR="00220381" w:rsidRDefault="002203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712C7" w14:textId="4ADAFDAC" w:rsidR="00756B5A" w:rsidRDefault="005F757A">
    <w:pPr>
      <w:pStyle w:val="En-tte"/>
    </w:pPr>
    <w:r>
      <w:rPr>
        <w:noProof/>
      </w:rPr>
      <mc:AlternateContent>
        <mc:Choice Requires="wps">
          <w:drawing>
            <wp:anchor distT="45720" distB="45720" distL="114300" distR="114300" simplePos="0" relativeHeight="251663360" behindDoc="1" locked="0" layoutInCell="1" allowOverlap="1" wp14:anchorId="123DBB8E" wp14:editId="4935D5F9">
              <wp:simplePos x="0" y="0"/>
              <wp:positionH relativeFrom="margin">
                <wp:posOffset>3359785</wp:posOffset>
              </wp:positionH>
              <wp:positionV relativeFrom="paragraph">
                <wp:posOffset>-28575</wp:posOffset>
              </wp:positionV>
              <wp:extent cx="2876550" cy="1619250"/>
              <wp:effectExtent l="0" t="0" r="0" b="0"/>
              <wp:wrapTight wrapText="bothSides">
                <wp:wrapPolygon edited="0">
                  <wp:start x="429" y="0"/>
                  <wp:lineTo x="429" y="21346"/>
                  <wp:lineTo x="21028" y="21346"/>
                  <wp:lineTo x="21028" y="0"/>
                  <wp:lineTo x="429" y="0"/>
                </wp:wrapPolygon>
              </wp:wrapTight>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619250"/>
                      </a:xfrm>
                      <a:prstGeom prst="rect">
                        <a:avLst/>
                      </a:prstGeom>
                      <a:noFill/>
                      <a:ln w="9525">
                        <a:noFill/>
                        <a:miter lim="800000"/>
                        <a:headEnd/>
                        <a:tailEnd/>
                      </a:ln>
                    </wps:spPr>
                    <wps:txbx>
                      <w:txbxContent>
                        <w:p w14:paraId="3A96650F" w14:textId="6D7F17F4" w:rsidR="001B39C7" w:rsidRPr="001B39C7" w:rsidRDefault="001B39C7" w:rsidP="001B39C7">
                          <w:pPr>
                            <w:ind w:left="-142"/>
                            <w:jc w:val="center"/>
                            <w:rPr>
                              <w:color w:val="FFFFFF" w:themeColor="background1"/>
                              <w:sz w:val="28"/>
                              <w:szCs w:val="28"/>
                            </w:rPr>
                          </w:pPr>
                          <w:r w:rsidRPr="001B39C7">
                            <w:rPr>
                              <w:rFonts w:hAnsi="Calibri"/>
                              <w:b/>
                              <w:bCs/>
                              <w:color w:val="FFFFFF" w:themeColor="background1"/>
                              <w:kern w:val="24"/>
                              <w:sz w:val="28"/>
                              <w:szCs w:val="28"/>
                            </w:rPr>
                            <w:t xml:space="preserve">MEMBRES DU CSE AU TITRE DE LA SANTÉ SÉCURITÉ ET CONDITIONS DE TRAVAIL - SSCT </w:t>
                          </w:r>
                          <w:r>
                            <w:rPr>
                              <w:rFonts w:hAnsi="Calibri"/>
                              <w:b/>
                              <w:bCs/>
                              <w:color w:val="FFFFFF" w:themeColor="background1"/>
                              <w:kern w:val="24"/>
                              <w:sz w:val="28"/>
                              <w:szCs w:val="28"/>
                            </w:rPr>
                            <w:t xml:space="preserve">- </w:t>
                          </w:r>
                          <w:r w:rsidRPr="001B39C7">
                            <w:rPr>
                              <w:rFonts w:hAnsi="Calibri"/>
                              <w:b/>
                              <w:bCs/>
                              <w:color w:val="FFFFFF" w:themeColor="background1"/>
                              <w:kern w:val="24"/>
                              <w:sz w:val="28"/>
                              <w:szCs w:val="28"/>
                            </w:rPr>
                            <w:t>REPRÉSENTANTS DE PROXIMITÉ CSE TITULAIRE, SUPPLÉANT ET MEMBRE DE LA COMMISSION SSCT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DBB8E" id="_x0000_t202" coordsize="21600,21600" o:spt="202" path="m,l,21600r21600,l21600,xe">
              <v:stroke joinstyle="miter"/>
              <v:path gradientshapeok="t" o:connecttype="rect"/>
            </v:shapetype>
            <v:shape id="Zone de texte 2" o:spid="_x0000_s1026" type="#_x0000_t202" style="position:absolute;margin-left:264.55pt;margin-top:-2.25pt;width:226.5pt;height:127.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" filled="f" stroked="f">
              <v:textbox>
                <w:txbxContent>
                  <w:p w14:paraId="3A96650F" w14:textId="6D7F17F4" w:rsidR="001B39C7" w:rsidRPr="001B39C7" w:rsidRDefault="001B39C7" w:rsidP="001B39C7">
                    <w:pPr>
                      <w:ind w:left="-142"/>
                      <w:jc w:val="center"/>
                      <w:rPr>
                        <w:color w:val="FFFFFF" w:themeColor="background1"/>
                        <w:sz w:val="28"/>
                        <w:szCs w:val="28"/>
                      </w:rPr>
                    </w:pPr>
                    <w:r w:rsidRPr="001B39C7">
                      <w:rPr>
                        <w:rFonts w:hAnsi="Calibri"/>
                        <w:b/>
                        <w:bCs/>
                        <w:color w:val="FFFFFF" w:themeColor="background1"/>
                        <w:kern w:val="24"/>
                        <w:sz w:val="28"/>
                        <w:szCs w:val="28"/>
                      </w:rPr>
                      <w:t xml:space="preserve">MEMBRES DU CSE AU TITRE DE LA SANTÉ SÉCURITÉ ET CONDITIONS DE TRAVAIL - SSCT </w:t>
                    </w:r>
                    <w:r>
                      <w:rPr>
                        <w:rFonts w:hAnsi="Calibri"/>
                        <w:b/>
                        <w:bCs/>
                        <w:color w:val="FFFFFF" w:themeColor="background1"/>
                        <w:kern w:val="24"/>
                        <w:sz w:val="28"/>
                        <w:szCs w:val="28"/>
                      </w:rPr>
                      <w:t xml:space="preserve">- </w:t>
                    </w:r>
                    <w:r w:rsidRPr="001B39C7">
                      <w:rPr>
                        <w:rFonts w:hAnsi="Calibri"/>
                        <w:b/>
                        <w:bCs/>
                        <w:color w:val="FFFFFF" w:themeColor="background1"/>
                        <w:kern w:val="24"/>
                        <w:sz w:val="28"/>
                        <w:szCs w:val="28"/>
                      </w:rPr>
                      <w:t>REPRÉSENTANTS DE PROXIMITÉ CSE TITULAIRE, SUPPLÉANT ET MEMBRE DE LA COMMISSION SSCT</w:t>
                    </w:r>
                  </w:p>
                </w:txbxContent>
              </v:textbox>
              <w10:wrap type="tight" anchorx="margin"/>
            </v:shape>
          </w:pict>
        </mc:Fallback>
      </mc:AlternateContent>
    </w:r>
    <w:r>
      <w:rPr>
        <w:rFonts w:ascii="Corbel" w:eastAsia="Corbel" w:hAnsi="Corbel" w:cs="Corbel"/>
        <w:noProof/>
        <w:sz w:val="40"/>
        <w:szCs w:val="40"/>
        <w:lang w:bidi="fr-FR"/>
      </w:rPr>
      <mc:AlternateContent>
        <mc:Choice Requires="wpg">
          <w:drawing>
            <wp:anchor distT="0" distB="0" distL="114300" distR="114300" simplePos="0" relativeHeight="251661312" behindDoc="0" locked="0" layoutInCell="1" allowOverlap="1" wp14:anchorId="6B235B41" wp14:editId="733A47BB">
              <wp:simplePos x="0" y="0"/>
              <wp:positionH relativeFrom="column">
                <wp:posOffset>-1781175</wp:posOffset>
              </wp:positionH>
              <wp:positionV relativeFrom="paragraph">
                <wp:posOffset>-2190750</wp:posOffset>
              </wp:positionV>
              <wp:extent cx="8794750" cy="12964795"/>
              <wp:effectExtent l="0" t="0" r="6350" b="8255"/>
              <wp:wrapNone/>
              <wp:docPr id="1" name="Groupe 3"/>
              <wp:cNvGraphicFramePr/>
              <a:graphic xmlns:a="http://schemas.openxmlformats.org/drawingml/2006/main">
                <a:graphicData uri="http://schemas.microsoft.com/office/word/2010/wordprocessingGroup">
                  <wpg:wgp>
                    <wpg:cNvGrpSpPr/>
                    <wpg:grpSpPr>
                      <a:xfrm>
                        <a:off x="0" y="0"/>
                        <a:ext cx="8794750" cy="12964795"/>
                        <a:chOff x="-148862" y="-1"/>
                        <a:chExt cx="8795061" cy="12965313"/>
                      </a:xfrm>
                    </wpg:grpSpPr>
                    <wps:wsp>
                      <wps:cNvPr id="15" name="Forme libre : Forme 10"/>
                      <wps:cNvSpPr/>
                      <wps:spPr>
                        <a:xfrm rot="10800000" flipH="1">
                          <a:off x="4214745" y="-1"/>
                          <a:ext cx="4431454" cy="450550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0000"/>
                              </a:schemeClr>
                            </a:gs>
                          </a:gsLst>
                          <a:path path="circle">
                            <a:fillToRect l="100000" b="100000"/>
                          </a:path>
                        </a:gradFill>
                        <a:ln w="9525" cap="flat">
                          <a:noFill/>
                          <a:prstDash val="solid"/>
                          <a:miter/>
                        </a:ln>
                      </wps:spPr>
                      <wps:bodyPr rtlCol="0" anchor="ctr"/>
                    </wps:wsp>
                    <wps:wsp>
                      <wps:cNvPr id="16" name="Forme libre : Forme 18"/>
                      <wps:cNvSpPr>
                        <a:spLocks noChangeAspect="1"/>
                      </wps:cNvSpPr>
                      <wps:spPr>
                        <a:xfrm>
                          <a:off x="4503513" y="435935"/>
                          <a:ext cx="3592344" cy="363140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17" name="Forme libre : Forme 10"/>
                      <wps:cNvSpPr/>
                      <wps:spPr>
                        <a:xfrm rot="10800000" flipH="1" flipV="1">
                          <a:off x="5103622" y="2966483"/>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18" name="Forme libre : Forme 10"/>
                      <wps:cNvSpPr/>
                      <wps:spPr>
                        <a:xfrm rot="10800000" flipH="1" flipV="1">
                          <a:off x="7357724" y="2009553"/>
                          <a:ext cx="1135374" cy="11208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5000"/>
                          </a:schemeClr>
                        </a:solidFill>
                        <a:ln w="9525" cap="flat">
                          <a:noFill/>
                          <a:prstDash val="solid"/>
                          <a:miter/>
                        </a:ln>
                      </wps:spPr>
                      <wps:bodyPr rtlCol="0" anchor="ctr"/>
                    </wps:wsp>
                    <wps:wsp>
                      <wps:cNvPr id="14" name="Forme libre : Forme 10"/>
                      <wps:cNvSpPr/>
                      <wps:spPr>
                        <a:xfrm rot="10800000" flipH="1">
                          <a:off x="-148862" y="10217912"/>
                          <a:ext cx="2783917" cy="2747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20000"/>
                              </a:schemeClr>
                            </a:gs>
                          </a:gsLst>
                          <a:path path="circle">
                            <a:fillToRect l="100000" b="100000"/>
                          </a:path>
                        </a:gradFill>
                        <a:ln w="9525" cap="flat">
                          <a:noFill/>
                          <a:prstDash val="solid"/>
                          <a:miter/>
                        </a:ln>
                      </wps:spPr>
                      <wps:bodyPr rtlCol="0" anchor="ctr"/>
                    </wps:wsp>
                    <wps:wsp>
                      <wps:cNvPr id="19" name="Forme libre : Forme 18"/>
                      <wps:cNvSpPr>
                        <a:spLocks noChangeAspect="1"/>
                      </wps:cNvSpPr>
                      <wps:spPr>
                        <a:xfrm>
                          <a:off x="425296" y="10792069"/>
                          <a:ext cx="1822714" cy="17987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1000"/>
                          </a:schemeClr>
                        </a:solidFill>
                        <a:ln w="9525" cap="flat">
                          <a:noFill/>
                          <a:prstDash val="solid"/>
                          <a:miter/>
                        </a:ln>
                      </wps:spPr>
                      <wps:bodyPr rtlCol="0" anchor="ctr"/>
                    </wps:wsp>
                    <wps:wsp>
                      <wps:cNvPr id="20" name="Forme libre : Forme 18"/>
                      <wps:cNvSpPr>
                        <a:spLocks noChangeAspect="1"/>
                      </wps:cNvSpPr>
                      <wps:spPr>
                        <a:xfrm>
                          <a:off x="2073343" y="10579416"/>
                          <a:ext cx="460577" cy="45454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1" name="Forme libre : Forme 18"/>
                      <wps:cNvSpPr>
                        <a:spLocks noChangeAspect="1"/>
                      </wps:cNvSpPr>
                      <wps:spPr>
                        <a:xfrm>
                          <a:off x="1690570" y="10154110"/>
                          <a:ext cx="237088" cy="2339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 name="Rectangle 2"/>
                      <wps:cNvSpPr/>
                      <wps:spPr>
                        <a:xfrm flipV="1">
                          <a:off x="808068" y="1509823"/>
                          <a:ext cx="5614737" cy="27432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8395297" id="Groupe 3" o:spid="_x0000_s1026" style="position:absolute;margin-left:-140.25pt;margin-top:-172.5pt;width:692.5pt;height:1020.85pt;z-index:251661312;mso-height-relative:margin" coordorigin="-1488" coordsize="87950,129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">
              <v:shape id="Forme libre : Forme 10" o:spid="_x0000_s1027" style="position:absolute;left:42147;width:44314;height:4505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660f" focusposition="1" focussize="" focus="100%" type="gradientRadial"/>
                <v:stroke joinstyle="miter"/>
                <v:path arrowok="t" o:connecttype="custom" o:connectlocs="2409259,4481070;2388549,4492559;2389789,4493107;2581461,4364435;2514500,4380861;2414058,4394002;2409276,4380861;2479425,4374290;2581461,4364435;2755640,4347239;2751549,4348429;2753646,4348009;1506099,4322548;1577046,4341438;1607338,4343080;1691836,4385790;1730099,4394002;1732493,4394824;1741260,4385790;1774740,4395645;1808221,4403858;1874191,4419665;1875182,4418642;1951709,4431783;1988377,4438353;2025047,4441639;2099979,4444924;2202014,4443280;2206443,4443280;2216364,4437531;2238684,4430139;2261403,4429729;2276948,4431781;2281132,4443280;2316804,4443280;2305645,4459707;2299268,4467921;2278541,4477776;2240278,4477776;2190855,4474491;2084036,4471206;2004320,4464635;1934171,4454780;1864021,4443280;1757203,4426854;1674299,4398931;1675258,4398213;1626470,4382504;1583423,4362793;1534000,4346367;1482982,4328297;1506099,4322548;2444592,4287331;2420233,4291161;2251770,4299925;2307239,4306942;2321588,4303657;2420435,4292160;2436701,4288900;2595948,4263531;2513211,4276540;2541603,4277375;2582457,4269573;2897966,4259731;2638471,4330931;2769789,4300784;1234270,4226455;1417615,4306942;1482982,4328297;1532405,4346365;1581829,4362791;1624875,4382503;1615309,4390717;1589800,4385788;1498925,4351294;1454285,4333224;1409644,4313513;1350654,4292160;1299636,4269163;1259779,4247808;1234270,4226455;1309204,4185390;1396890,4231384;1385730,4237954;1283695,4187032;1309204,4185390;985558,4073692;1093971,4136112;1116292,4162394;1065274,4134468;1027010,4109830;985558,4073692;1175665,4031543;1175680,4032010;1181065,4038726;1181657,4035911;3503977,3923716;3498187,3924213;3402529,3994847;3308464,4047410;3241503,4088475;3204835,4104901;3166571,4121327;3120336,4145967;3085261,4167321;3034243,4188675;2981632,4208387;2967282,4223170;2944962,4231384;2889162,4241239;2817417,4264236;2752051,4285589;2680307,4306944;2591025,4329941;2465076,4351294;2461887,4356223;2401330,4371821;2402899,4372649;2470149,4355326;2471453,4351294;2597404,4329941;2686685,4306944;2758429,4285589;2823796,4264236;2895539,4241239;2951341,4231384;2913566,4254735;2914671,4254380;2954529,4229740;2976849,4221528;2978336,4221104;2988009,4210029;3040622,4190317;3091640,4168964;3126714,4147609;3172949,4122971;3211212,4106545;3237451,4094792;3251070,4085190;3318031,4044125;3412095,3991561;770055,3901001;776107,3906350;778174,3907435;3514678,3858120;3514130,3858508;3514130,3858978;3516665,3859350;3517319,3858508;3549121,3833601;3539708,3840301;3538044,3842082;3544498,3837826;639877,3750863;700091,3823907;652347,3764878;3662003,3750815;3661861,3750867;3660807,3758310;3635298,3787877;3605005,3822371;3606831,3821938;3635298,3789518;3660807,3759951;3662003,3750815;795708,3713825;798864,3717787;799024,3717243;559879,3676177;601331,3704102;603366,3706572;622255,3710878;665102,3751737;724092,3801016;749601,3837154;763949,3855223;824532,3907787;806996,3922570;750575,3857979;748007,3858508;801400,3919631;806996,3922570;824534,3907787;975992,4030982;945701,4040838;956861,4049052;912220,4050694;883523,4030982;856420,4009629;789459,3952137;727280,3894646;669885,3837154;642783,3809230;617274,3779663;626840,3766522;658726,3796089;693801,3824013;736846,3871649;740505,3874883;693801,3824013;660320,3796089;628433,3766522;593359,3722170;559879,3676177;4072138,3415002;4071330,3415359;4053917,3458417;4055400,3209215;4013150,3272093;3992423,3311516;3971698,3347653;3922273,3415002;3879228,3482348;3840964,3536555;3837774,3538564;3835163,3542550;3839369,3539841;3877633,3485635;3920680,3418287;3970102,3350940;3990829,3314803;4011554,3275380;4054602,3211317;4220410,3186679;4199683,3250740;4163014,3319730;4126345,3390363;4092865,3434713;4115185,3388720;4134317,3342726;4148665,3318088;4167797,3285236;4185335,3252383;4220410,3186679;4117214,3045874;4078515,3116045;4077804,3117732;4116779,3047055;4138438,2886943;4091926,3017873;3994085,3223927;3979760,3247261;3979668,3247455;3946187,3306589;3912707,3370652;3874444,3419930;3842558,3475779;3654429,3694247;3592251,3748454;3586285,3753127;3583712,3755811;3557711,3777649;3536451,3802659;3458329,3863437;3446088,3871405;3412840,3899330;3408039,3902543;3400934,3909430;3338757,3952139;3276578,3991561;3269461,3995278;3227361,4023451;3214310,4030234;3201646,4039196;3158599,4063837;3118379,4080089;3028738,4126673;2818428,4207488;2671876,4246313;2790315,4223170;2812635,4218241;2884378,4191959;2929019,4177176;3000763,4139395;3082072,4109828;3134166,4088780;3157005,4075334;3177729,4068765;3206428,4052337;3213969,4046938;3233532,4027699;3276578,4001417;3325550,3976684;3343539,3965278;3405717,3922570;3432820,3896288;3463113,3876576;3541233,3815800;3597034,3761593;3659212,3707388;3847340,3488919;3873230,3443572;3874444,3439640;3915896,3373935;3928650,3354224;3945609,3329989;3950971,3319730;3984450,3260596;4049818,3120972;4113590,2971495;4132323,2910717;4312878,2741528;4308096,2744814;4308096,2744814;4327937,2644177;4327365,2647083;4332009,2652827;4346359,2669253;4355925,2662683;4356166,2661422;4349548,2665968;4333605,2651183;4313726,2457580;4312613,2457644;4310596,2457760;4311284,2465569;4309691,2506635;4303314,2531273;4265050,2593693;4255484,2647900;4245918,2665968;4229975,2744814;4212437,2807233;4193305,2868011;4182146,2915646;4169392,2964924;4179563,2948624;4188523,2914002;4196494,2864724;4215626,2803948;4233164,2741528;4249107,2662683;4258673,2644613;4268239,2590407;4306502,2527988;4280993,2654469;4261862,2759596;4218814,2894291;4210300,2907939;4206659,2928376;4194901,2963283;4150260,3063481;4129533,3116045;4116779,3143971;4100836,3173538;4057790,3252383;4011554,3329585;3952566,3433071;3887198,3534914;3844153,3592404;3797917,3648253;3781974,3671250;3764438,3694247;3737333,3717243;3693006,3767810;3694286,3773092;3648052,3822371;3598628,3858508;3558771,3891361;3521013,3919790;3526885,3919286;3568337,3888076;3608195,3855223;3657618,3819086;3703854,3769807;3702259,3763237;3746899,3712316;3774003,3689320;3791540,3666323;3807483,3643326;3853719,3587477;3896764,3529985;3962132,3428143;4021120,3324659;4067356,3247455;4110401,3168609;4126345,3139042;4139099,3111118;4159826,3058554;4204466,2958354;4222003,2891007;4265050,2756313;4284182,2651185;4309691,2524703;4315442,2502486;4311284,2501706;4312878,2460642;4347952,2422860;4329388,2502560;4329390,2502560;4347954,2422862;4362302,2406434;4352736,2427789;4350545,2472549;4349548,2514847;4333605,2565391;4333605,2571165;4352736,2514847;4355925,2427787;4363358,2411196;4293746,2335801;4283300,2361243;4279398,2398222;4274368,2380947;4272529,2383386;4277805,2401507;4274616,2427789;4280993,2449142;4285936,2448860;4282587,2437643;4285775,2411361;4293746,2335801;4427670,2291451;4430858,2293093;4429263,2362083;4430858,2409720;4426074,2496777;4421292,2546056;4406943,2618331;4402161,2679109;4378245,2790807;4355925,2887720;4316068,2905790;4319257,2895934;4325634,2826944;4349548,2754669;4368679,2743172;4368679,2743170;4389406,2618331;4400565,2559197;4410131,2498421;4418104,2440928;4421292,2386723;4422886,2340730;4426074,2316089;4427670,2291451;224544,1529825;225337,1530233;225413,1530004;320733,1294383;285658,1361729;256961,1386369;256892,1387942;254117,1450826;254197,1450676;256961,1388011;285658,1363371;320733,1296025;321928,1296845;322526,1295614;339863,1151474;317543,1167900;284063,1240176;291722,1246489;291972,1245380;285658,1240176;319138,1167900;338902,1153356;462625,1057846;460612,1059507;452064,1093368;446682,1110410;300006,1386369;279279,1453716;260147,1522706;218695,1667256;191593,1765813;178839,1839732;172461,1877511;167678,1915292;153330,2017135;148546,2079554;156518,2145259;160254,2109458;159707,2097622;166084,2028632;180432,1926790;191812,1912719;208338,1798776;207536,1778954;223287,1732432;232658,1693373;229856,1700109;220291,1696823;196375,1767457;197970,1806880;186809,1882440;185216,1895581;169273,1915292;174055,1877511;180432,1839732;193187,1765813;220291,1667256;261743,1522706;280874,1453716;301599,1386369;448276,1110410;462625,1057846;491325,893584;491323,893584;499294,900155;499294,900153;778606,659720;778300,659972;777369,661057;764349,675115;761056,680049;758906,682553;749601,696470;652349,814738;625245,847591;598142,882085;478296,1018563;599736,880443;626838,845947;653942,813095;751194,694826;761056,680049;777369,661057;819077,546451;805317,551390;795083,555305;792648,558488;775110,574915;730469,604482;700178,638977;671481,673472;652349,691541;651699,690703;633616,713101;602924,752319;553502,808168;561472,818022;561625,817884;555095,809810;604518,753961;653942,691541;673074,673473;701772,638977;732063,604483;776703,574916;794241,558490;813373,551099;819412,549167;3128308,249678;3209617,287457;3244692,317024;3166571,277602;3128308,249678;2863653,129766;2927425,144549;3016706,190542;2863653,129766;1903881,118884;1870400,123195;1798655,133051;1728506,149477;1698215,159333;1663140,169189;1586389,184723;1572264,190544;1475012,225038;1379353,264461;1312392,295671;1267752,313739;1157744,366303;1105132,400799;1054114,435293;972804,497712;896277,560132;823036,625961;829316,634050;844861,623065;858092,612904;905843,569988;982370,507568;1063679,445149;1114696,410653;1167309,376159;1277316,323595;1320363,300598;1387324,269388;1482982,229965;1580234,195471;1621087,187203;1640821,180255;1909428,120552;2474044,83567;2508121,87058;2554357,103484;2519282,98557;2445944,83773;2474044,83567;2659581,70632;2724947,75559;2804663,108411;2705816,90343;2659581,70632;2126286,70221;1942143,80487;1814598,98555;1754015,114982;1701402,134693;1628064,144549;1350654,254605;1250213,300598;1219921,312096;1192818,326880;1141800,354804;1062085,397512;1001501,446790;826128,588055;789478,620891;753623,654621;754383,655404;478568,988854;422767,1067700;397258,1115337;371749,1159686;323920,1251673;271893,1336142;271308,1338733;253770,1388011;241016,1411008;237827,1414293;223678,1462751;220291,1491497;217102,1532562;194782,1599910;174055,1667256;151735,1765813;138980,1856158;131009,1946501;142169,1884082;143203,1878931;145357,1854515;158112,1764172;162106,1765544;162452,1764018;158113,1762528;180434,1663971;201159,1596623;223377,1529585;221886,1529276;225074,1488212;242611,1411008;255365,1388011;255794,1386811;272904,1338733;325515,1253317;373344,1161330;398853,1116980;424362,1069343;480164,990498;755978,657047;829316,588057;1004690,446792;1065274,397514;1144989,354805;1196007,326880;1223111,312097;1253402,300598;1353844,254605;1631254,144550;1704592,134695;1757203,114983;1817787,98557;1945332,80487;2129475,70837;2277483,75954;2350286,0;2425217,4927;2501744,13141;2552762,26282;2586243,42708;2627695,34494;2689872,49279;2728136,60776;2726542,62419;2724947,73917;2659581,68990;2637261,62419;2614941,57491;2571894,47635;2528848,37779;2484208,31209;2434785,31209;2394926,31209;2332749,31209;2329828,30248;2302457,44350;2312022,60776;2407681,80487;2365112,81253;2365830,81310;2410869,80487;2449133,85416;2522471,100199;2557546,105128;2616536,118268;2677120,131409;2736108,146192;2795098,164262;2823796,172474;2852493,182330;2852863,182678;2873443,186334;2923314,205428;2930281,216303;2932209,216826;2976849,234893;3015113,251320;3053376,269389;3082074,285816;3101205,295671;3121931,307169;3192080,348235;3281361,407369;3327597,440222;3328936,441206;3352564,455996;4252296,2199464;4251623,2213211;4269832,2215891;4287369,2229032;4295341,2273381;4325632,2325945;4338388,2327140;4338388,2314448;4351349,2277355;4351141,2270098;4363896,2225746;4381434,2225746;4408536,2207678;4411725,2279954;4403754,2314448;4394188,2347300;4389404,2401507;4387811,2429431;4384622,2457356;4377825,2462026;4378245,2463925;4384758,2459452;4387811,2432716;4389404,2404793;4394188,2350585;4403754,2317733;4411725,2283239;4424479,2293095;4422886,2317733;4419697,2342373;4418102,2388366;4414913,2442572;4406943,2500064;4397377,2560840;4386216,2619975;4365491,2744814;4346359,2756313;4322444,2828588;4316066,2897578;4312878,2907434;4285775,2982994;4277803,2989564;4244323,3070052;4279398,2989564;4287369,2982994;4236351,3132471;4209249,3147256;4203628,3158839;4204466,3160395;4210844,3147254;4237946,3132471;4218814,3188320;4183740,3254025;4166203,3286877;4147071,3319730;4132722,3344368;4111997,3392005;4089676,3437998;4054602,3487277;4019527,3533270;4020988,3530169;3981262,3585834;3895169,3682749;3878220,3709617;3895169,3684391;3981262,3587476;3915896,3689318;3882215,3725662;3855178,3746140;3853717,3748454;3836813,3761852;3836181,3766522;3761247,3845368;3681532,3920928;3677846,3923684;3651241,3958707;3587469,4007986;3527866,4054043;3527651,4054310;3587469,4009629;3651241,3960351;3598628,4014556;3555782,4043303;3526142,4056200;3525290,4057266;3493404,4078619;3481389,4084357;3451156,4109625;3421661,4131183;3377020,4160750;3362672,4162394;3346724,4169697;3344245,4171637;3364265,4164035;3378615,4162394;3321220,4206743;3284550,4226457;3247882,4244524;3221981,4248527;3217589,4251095;3096422,4305300;3090244,4306747;3053376,4331582;3074101,4338153;2997575,4372649;3003952,4349652;2978443,4359508;2954529,4367720;2905105,4384146;2898502,4375980;2874812,4380861;2846115,4387431;2787126,4402216;2785181,4403147;2841333,4389073;2870030,4382503;2893944,4377576;2903510,4385788;2952934,4369362;2976848,4361150;3002357,4351294;2995980,4374290;2929019,4407143;2925736,4406196;2879596,4425211;2841333,4436710;2783937,4451493;2760223,4449440;2710621,4459384;2709004,4462992;2576677,4489274;2546385,4481060;2520876,4481060;2476235,4495844;2436378,4499129;2396520,4500771;2392190,4498860;2355866,4505495;2312022,4497486;2313617,4495844;2321588,4484345;2284920,4479418;2302457,4469562;2355069,4467919;2406087,4466277;2479424,4467919;2530442,4462992;2626100,4441637;2689872,4426854;2737702,4425211;2741029,4423619;2694656,4425212;2630884,4439995;2535225,4461350;2484208,4466277;2410869,4464635;2359852,4466277;2307239,4467921;2308834,4461350;2319993,4444924;2811040,4361150;3144251,4231384;3231937,4183747;3281361,4157465;3332379,4129541;3428038,4070407;3504565,4009629;3648052,3894646;3687909,3861794;3726172,3827300;3783568,3773092;3807483,3732028;3841835,3699584;3842111,3697546;3809078,3728742;3785163,3769807;3727768,3824014;3689504,3858508;3649647,3891361;3506160,4006344;3429633,4067122;3333974,4126256;3282957,4154180;3233532,4180462;3145846,4228098;2812635,4357864;2321588,4441639;2284920,4441639;2280136,4428498;2241873,4426854;2206798,4441639;2104762,4443280;2029831,4439995;1993161,4436710;1956493,4430139;1978582,4405865;1974029,4407143;1891731,4391441;1887936,4392360;1730101,4362793;1667922,4349652;1613716,4339796;1548350,4308586;1467039,4277377;1382542,4242881;1396890,4231384;1455880,4242881;1481389,4265878;1569075,4292160;1742855,4338153;1785901,4346367;1832137,4354579;1883154,4366078;1939376,4378604;1943736,4377576;1996349,4385790;1997943,4382504;2074470,4385790;2087224,4387431;2205203,4387431;2291296,4390717;2393331,4382504;2406086,4382504;2410869,4395645;2511310,4382504;2578271,4366078;2616534,4359508;2640450,4356223;2693061,4343082;2736108,4333226;2779154,4321727;2858112,4307648;2868437,4303659;2785533,4318441;2742485,4329941;2699440,4339796;2646827,4352937;2622913,4356223;2584650,4362793;2481019,4372649;2410869,4379219;2398115,4379219;2296079,4387431;2209987,4384146;2092008,4384146;2079253,4382504;2029831,4361150;2002727,4379219;2002658,4379361;2025047,4364435;2074471,4385788;1997945,4382503;1998547,4382101;1948520,4374290;1889532,4361150;1838514,4349652;1792278,4341438;1749233,4333226;1575452,4287233;1487766,4260951;1462257,4237954;1403267,4226455;1315581,4180462;1290072,4182105;1199196,4134468;1183252,4104901;1186441,4103259;1242243,4134468;1298043,4165679;1313986,4155823;1248620,4111472;1194413,4086833;1119480,4042482;1055708,3999774;955267,3955424;917004,3922571;924975,3919286;963238,3930784;883523,3845368;838882,3807588;797430,3769807;744819,3725457;668292,3638398;663041,3621490;647565,3605545;594954,3546411;588577,3516844;567850,3487277;565381,3483288;540746,3465922;492916,3395290;465814,3329585;462625,3329585;425957,3257310;390882,3185035;354212,3101262;320733,3015846;354212,3073337;387694,3145612;398853,3185035;403466,3192004;397789,3161592;382984,3133908;358884,3078074;330297,3028986;295222,2930429;265172,2829397;255305,2799945;212328,2623201;193322,2494894;193187,2498421;194782,2524703;202752,2585480;212318,2647900;196375,2593693;185216,2524703;172461,2524703;164489,2462283;153330,2422860;143764,2385081;116660,2355514;108689,2355514;100717,2314448;97528,2261884;103905,2187967;107094,2161685;112524,2143659;109884,2102551;113471,2041773;119848,2029455;119848,2022062;107094,2046702;95935,2030276;75208,2000709;71422,1977301;70426,1979354;64048,2045058;59265,2110763;54483,2161685;54483,2266811;56076,2321018;59265,2375224;44917,2426146;41728,2426146;32162,2327589;32162,2225746;40133,2146901;54476,2161676;41728,2145259;38540,2086125;41728,1995780;43322,1971141;48105,1930075;67237,1856158;76769,1807054;73614,1795380;62453,1861085;43322,1935004;38540,1976068;36944,2000709;33756,2091052;36944,2150186;28974,2229032;28974,2330874;38540,2429431;41728,2429431;62453,2523061;73614,2600263;97528,2679109;135194,2848658;138481,2881152;145359,2881152;180434,2968210;193188,3012561;169273,2974780;143764,2915646;142170,2932072;128300,2887772;118255,2889364;107094,2851585;68831,2761240;44917,2680752;43322,2613404;32162,2534558;24190,2455713;6653,2398222;17813,2092695;28974,2013849;19408,1971141;38540,1852873;43322,1824948;56076,1729676;89557,1660686;81585,1754316;89554,1738267;94339,1699903;95935,1657401;110283,1603193;132603,1521062;159707,1437290;161737,1434936;174057,1368300;191593,1320663;212320,1281240;253772,1199109;287252,1125192;335081,1029921;370156,988854;398853,931363;422769,895226;448277,882085;454655,872229;480164,819665;529586,760531;530932,785247;527327,795636;579009,740820;604518,706326;637999,673473;640885,676776;639594,675115;681046,632407;722498,592984;767139,543706;829316,496069;896277,445149;936313,416371;963238,390941;1011067,361374;1062085,333451;1068839,329872;1086200,312303;1114698,290742;1145987,274316;1168121,269067;1172092,266102;1605743,85414;1621834,81810;1666327,65703;1697018,59338;1713021,59198;1718940,57491;2082442,8212;2185673,7802;2296079,9854;2298135,11442;2351881,4927;2401304,13139;2450728,22995;2476227,28967;2449133,21353;2399708,11497;2350286,3285;2350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8" o:spid="_x0000_s1028" style="position:absolute;left:45035;top:4359;width:35923;height:36314;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1953058,3611707;1936270,3620967;1937275,3621409;2092653,3517699;2038372,3530939;1956948,3541530;1953072,3530939;2009938,3525643;2092653,3517699;2233849,3503840;2230536,3504799;2232235,3504460;1220915,3483939;1278427,3499164;1302984,3500488;1371481,3534911;1402499,3541530;1404440,3542193;1411547,3534911;1438687,3542855;1465829,3549474;1519306,3562214;1520110,3561390;1582146,3571982;1611871,3577277;1641598,3579925;1702341,3582573;1785056,3581248;1788646,3581248;1796688,3576614;1814782,3570657;1833199,3570326;1845800,3571980;1849192,3581248;1878110,3581248;1869064,3594488;1863894,3601108;1847092,3609052;1816074,3609052;1776010,3606404;1689417,3603756;1624796,3598460;1567929,3590517;1511063,3581248;1424471,3568009;1357265,3545503;1358043,3544925;1318493,3532263;1283597,3516376;1243532,3503137;1202175,3488573;1220915,3483939;1981699,3455554;1961954,3458641;1825390,3465705;1870356,3471361;1881988,3468713;1962118,3459446;1975304,3456819;2104397,3436372;2037327,3446857;2060342,3447530;2093461,3441242;2349227,3433309;2138867,3490695;2245320,3466397;1000557,3406489;1149185,3471361;1202175,3488573;1242239,3503135;1282305,3516375;1317200,3532262;1309445,3538882;1288766,3534910;1215099,3507108;1178911,3492544;1142724,3476657;1094903,3459446;1053546,3440911;1021236,3423699;1000557,3406489;1061302,3373391;1132384,3410461;1123338,3415757;1040623,3374714;1061302,3373391;798940,3283363;886824,3333673;904918,3354856;863561,3332348;832543,3312490;798940,3283363;953049,3249391;953061,3249768;957426,3255179;957907,3252912;2840488,3162484;2835794,3162884;2758249,3219814;2681996,3262180;2627714,3295278;2597989,3308517;2566971,3321757;2529490,3341617;2501057,3358827;2459699,3376039;2417050,3391926;2405418,3403841;2387324,3410461;2342090,3418405;2283930,3436940;2230942,3454151;2172782,3471362;2100406,3489898;1998306,3507108;1995721,3511081;1946629,3523653;1947902,3524320;2002419,3510358;2003476,3507108;2105577,3489898;2177953,3471362;2236111,3454151;2289101,3436940;2347259,3418405;2392495,3410461;2361873,3429283;2362768,3428996;2395080,3409137;2413174,3402518;2414378,3402176;2422220,3393249;2464870,3377362;2506228,3360152;2534661,3342940;2572141,3323081;2603159,3309842;2624429,3300370;2635470,3292630;2689751,3259533;2766004,3217167;624242,3144176;629149,3148487;630823,3149362;2849161,3109614;2848719,3109927;2848719,3110305;2850773,3110605;2851303,3109927;2877083,3089852;2869453,3095252;2868104,3096688;2873336,3093257;518714,3023166;567524,3082035;528823,3034462;2968591,3023127;2968476,3023168;2967621,3029167;2946942,3052998;2922386,3080800;2923866,3080450;2946942,3054322;2967621,3030491;2968591,3023127;645038,2993315;647597,2996505;647726,2996068;453864,2962969;487467,2985477;489117,2987467;504429,2990938;539163,3023870;586983,3063588;607661,3092715;619293,3107279;668405,3149645;654189,3161560;608451,3109500;606370,3109927;606370,3109927;649653,3159191;654189,3161560;668406,3149645;791185,3248940;766630,3256883;775676,3263504;739488,3264827;716225,3248940;694254,3231729;639973,3185391;589568,3139054;543040,3092715;521070,3070209;500391,3046378;508146,3035786;533994,3059617;562427,3082124;597322,3120518;600288,3123125;562427,3082124;535286,3059617;509438,3035786;481004,3000039;453864,2962969;3301066,2752464;3300410,2752752;3286293,2787456;3287497,2586601;3253247,2637281;3236445,2669055;3219644,2698182;3179578,2752464;3144683,2806745;3113665,2850435;3111078,2852055;3108961,2855267;3112372,2853083;3143390,2809394;3178286,2755112;3218351,2700831;3235153,2671705;3251954,2639930;3286850,2588296;3390728,2582006;3379904,2606831;3356640,2654493;3379904,2606831;3390728,2582006;3421261,2568437;3404459,2620070;3374734,2675676;3345008,2732606;3317868,2768351;3335962,2731281;3351471,2694211;3363102,2674352;3378611,2647874;3392828,2621395;3421261,2568437;3337606,2454950;3306235,2511507;3305659,2512867;3337253,2455902;3354811,2326853;3317107,2432381;3237792,2598459;3226179,2617267;3226105,2617422;3198964,2665084;3171824,2716718;3140806,2756437;3114957,2801450;2962452,2977533;2912046,3021224;2907211,3024989;2905124,3027153;2884047,3044755;2866812,3064913;2803483,3113899;2793560,3120320;2766607,3142829;2762715,3145418;2756956,3150970;2706552,3185392;2656147,3217167;2650379,3220162;2616250,3242870;2605669,3248336;2595404,3255560;2560508,3275420;2527905,3288517;2455235,3326066;2284750,3391202;2165947,3422494;2261960,3403841;2280054,3399868;2338212,3378685;2374400,3366771;2432559,3336319;2498472,3312489;2540702,3295524;2559216,3284687;2576016,3279392;2599281,3266151;2605393,3261800;2621253,3246293;2656147,3225110;2695847,3205175;2710429,3195982;2760834,3161560;2782804,3140377;2807361,3124490;2870689,3075505;2915924,3031814;2966328,2988125;3118834,2812040;3139822,2775491;3140806,2772322;3174408,2719365;3184748,2703478;3198496,2683945;3202842,2675676;3229982,2628014;3282972,2515479;3334669,2395001;3349855,2346015;3496220,2209650;3492344,2212298;3492344,2212298;3508428,2131185;3507964,2133527;3511730,2138157;3523362,2151397;3531117,2146101;3531312,2145085;3525947,2148749;3513023,2136833;3496908,1980790;3496006,1980842;3494371,1980935;3494929,1987229;3493637,2020328;3488467,2040186;3457449,2090496;3449695,2134186;3441940,2148749;3429016,2212298;3414799,2262607;3399290,2311594;3390243,2349987;3379904,2389705;3388150,2376566;3395413,2348663;3401874,2308944;3417384,2259959;3431601,2209650;3444525,2146101;3452280,2131537;3460034,2087848;3491052,2037538;3470373,2139481;3454864,2224213;3419968,2332775;3413065,2343775;3410113,2360248;3400583,2388382;3364395,2469142;3347593,2511507;3337253,2534015;3324329,2557846;3289435,2621395;3251954,2683619;3204135,2767028;3151145,2849112;3116250,2895449;3078769,2940463;3065845,2958998;3051629,2977533;3029657,2996068;2993723,3036825;2994761,3041082;2957282,3080800;2917216,3109927;2884906,3136406;2854298,3159319;2859058,3158913;2892661,3133758;2924972,3107279;2965036,3078152;3002517,3038434;3001224,3033139;3037412,2992097;3059384,2973562;3073600,2955027;3086524,2936492;3124005,2891478;3158899,2845140;3211889,2763055;3259708,2679648;3297189,2617422;3332084,2553873;3345008,2530043;3355347,2507536;3372149,2465170;3408337,2384410;3422553,2330129;3457449,2221566;3472958,2136834;3493637,2034890;3498299,2016983;3494929,2016355;3496220,1983257;3524654,1952806;3509603,2017043;3509605,2017043;3524655,1952808;3536286,1939567;3528532,1956779;3528532,1956779;3526754,1992855;3525947,2026947;3513023,2067685;3513023,2072339;3528532,2026947;3531117,1956777;3537142,1943404;3480711,1882637;3472242,1903144;3469080,1932948;3465003,1919025;3463512,1920990;3467789,1935596;3465204,1956779;3470373,1973989;3474380,1973761;3471665,1964721;3474250,1943538;3480711,1882637;3589276,1846891;3591861,1848214;3590568,1903820;3591861,1942215;3587983,2012383;3584106,2052101;3572474,2110354;3568597,2159340;3549210,2249368;3531117,2327480;3498807,2342044;3501392,2334100;3506561,2278495;3525947,2220241;3541456,2210975;3541456,2210973;3558258,2110354;3567304,2062692;3575059,2013707;3581522,1967369;3584106,1923680;3585398,1886609;3587983,1866750;3589276,1846891;182026,1233027;182669,1233356;182730,1233171;260001,1043262;231568,1097543;208304,1117403;208249,1118670;205999,1169354;206063,1169233;208304,1118726;231568,1098866;260001,1044585;260970,1045247;261454,1044255;275509,928079;257415,941318;230275,999572;236484,1004660;236686,1003767;231568,999572;258708,941318;274730,929595;375026,852615;373393,853954;366464,881246;362102,894981;243199,1117403;226397,1171683;210888,1227289;177285,1343795;155314,1423231;144975,1482809;139805,1513259;135927,1543710;124296,1625794;120418,1676104;126881,1729062;129910,1700206;129466,1690667;134636,1635061;146267,1552977;155492,1541637;168888,1449799;168239,1433823;181007,1396327;188604,1364845;186332,1370274;178578,1367626;159191,1424556;160484,1456331;151436,1517232;150145,1527823;137220,1543710;141097,1513259;146267,1482809;156606,1423231;178578,1343795;212181,1227289;227690,1171683;244491,1117403;363393,894981;375026,852615;398291,720222;398289,720222;404751,725517;404751,725516;631175,531729;630926,531932;630173,532804;619616,544137;616947,548115;615204,550132;607661,561349;528825,656673;506853,683151;484882,710953;387770,820906;486174,709630;508144,681827;530116,655348;608953,560025;616947,548115;630173,532804;663983,440435;652828,444416;644532,447571;642558,450137;628340,463377;592152,487207;567597,515011;544334,542813;528825,557377;528297,556701;513638,574754;488759,606363;448694,651377;455156,659319;455279,659208;449986,652700;490051,607686;530116,557377;545625,542814;568889,515011;593444,487209;629632,463378;643849,450139;659358,444181;664254,442624;2535953,201238;2601866,231688;2630299,255519;2566971,223745;2535953,201238;2321411,104590;2373108,116505;2445483,153575;2321411,104590;1543375,95820;1516234,99295;1458074,107238;1401208,120478;1376652,128421;1348219,136365;1286001,148886;1274550,153577;1195713,181379;1118168,213153;1063887,238309;1027699,252871;938521,295237;895872,323041;854514,350843;788600,401152;726564,451462;667192,504519;672283,511040;684884,502186;695608,493996;734319,459405;796355,409096;862268,358786;903625,330983;946276,303181;1035452,260815;1070348,242280;1124630,217124;1202175,185350;1281012,157548;1314129,150884;1330127,145284;1547872,97164;2005575,67355;2033201,70168;2070681,83407;2042248,79436;1982797,67520;2005575,67355;2155981,56929;2208970,60900;2273591,87378;2193461,72816;2155981,56929;1723667,56598;1574392,64872;1470998,79435;1421886,92674;1379236,108561;1319784,116505;1094903,205210;1013482,242280;988925,251547;966954,263463;925597,285969;860976,320391;811864,360109;669698,473968;639988,500433;610922,527619;611538,528250;387950,797009;342715,860558;322036,898952;301357,934698;262585,1008838;220409,1076919;219935,1079008;205718,1118726;195379,1137261;192794,1139909;181324,1178965;178578,1202135;175993,1235232;157899,1289514;141097,1343795;123003,1423231;112664,1496049;106202,1568864;115249,1518555;116087,1514403;117833,1494724;128173,1421908;131410,1423015;131691,1421784;128174,1420584;146268,1341147;163069,1286865;181080,1232833;179871,1232585;182456,1199487;196672,1137261;207011,1118726;207359,1117759;221228,1079008;263878,1010163;302650,936023;323329,900277;344008,861882;389243,798333;612831,529575;672283,473969;814449,360111;863561,320393;928182,285970;969539,263463;991511,251548;1016066,242280;1097490,205210;1322371,116506;1381822,108563;1424471,92676;1473583,79436;1576977,64872;1726252,57094;1846234,61218;1905252,0;1965995,3971;2028031,10591;2069388,21183;2096530,34422;2130133,27802;2180536,39718;2211555,48985;2210263,50310;2208970,59576;2155981,55605;2137887,50310;2119793,46337;2084897,38393;2050003,30450;2013815,25154;1973751,25154;1941439,25154;1891036,25154;1888668,24380;1866479,35746;1874234,48985;1951779,64872;1917271,65489;1917853,65535;1954364,64872;1985382,68845;2044833,80759;2073266,84732;2121086,95323;2170198,105915;2218017,117830;2265838,132394;2289101,139013;2312365,146956;2312665,147237;2329347,150184;2369775,165573;2375423,174339;2376986,174760;2413174,189322;2444192,202562;2475210,217126;2498473,230365;2513982,238309;2530783,247575;2587650,280675;2660025,328336;2697506,354815;2698590,355609;2717745,367529;3447110,1772751;3446563,1783830;3461326,1785990;3475542,1796582;3482005,1832327;3506560,1874693;3516901,1875656;3516901,1865426;3527407,1835530;3527239,1829681;3537578,1793934;3551795,1793934;3573766,1779371;3576351,1837624;3569889,1865426;3562135,1891905;3558257,1935596;3556965,1958102;3554380,1980610;3548868,1984374;3549210,1985904;3554490,1982298;3556965,1960750;3558257,1938244;3562135,1894553;3569889,1868074;3576351,1840272;3586690,1848216;3585398,1868074;3582813,1887934;3581520,1925004;3578935,1968693;3572474,2015032;3564719,2064017;3555672,2111679;3538871,2212298;3523362,2221566;3503975,2279819;3498805,2335425;3496220,2343368;3474250,2404269;3467787,2409565;3440647,2474437;3469080,2409565;3475542,2404269;3434184,2524747;3412214,2536663;3407657,2545999;3408337,2547253;3413507,2536662;3435477,2524747;3419968,2569761;3391535,2622718;3377319,2649197;3361810,2675676;3350178,2695534;3333377,2733929;3315283,2770999;3286850,2810717;3258416,2847787;3259601,2845288;3227397,2890153;3157606,2968266;3143865,2989922;3157606,2969590;3227397,2891477;3174408,2973561;3147105,3002853;3125187,3019359;3124003,3021224;3110300,3032022;3109787,3035786;3049043,3099335;2984422,3160237;2981433,3162458;2959867,3190686;2908170,3230405;2859852,3267526;2859679,3267742;2908170,3231729;2959867,3192011;2917216,3235700;2882483,3258869;2858455,3269265;2857765,3270124;2831916,3287334;2822175,3291959;2797669,3312325;2773758,3329700;2737570,3353531;2725939,3354856;2713010,3360742;2711000,3362305;2727231,3356179;2738863,3354856;2692336,3390602;2662610,3406490;2632885,3421053;2611889,3424279;2608328,3426349;2510104,3470038;2505096,3471204;2475210,3491221;2492010,3496517;2429974,3524320;2435144,3505785;2414465,3513728;2395080,3520347;2355014,3533587;2349661,3527005;2330457,3530939;2307194,3536235;2259375,3548151;2257798,3548901;2303317,3537558;2326581,3532262;2345966,3528291;2353721,3534910;2393787,3521671;2413172,3515052;2433851,3507108;2428681,3525643;2374400,3552122;2371739,3551359;2334335,3566684;2303317,3575953;2256790,3587867;2237566,3586213;2197356,3594228;2196046,3597136;2088775,3618319;2064219,3611698;2043540,3611698;2007352,3623614;1975042,3626262;1942731,3627586;1939221,3626045;1909775,3631393;1874234,3624938;1875527,3623614;1881988,3614346;1852263,3610375;1866479,3602431;1909130,3601107;1950487,3599784;2009937,3601107;2051294,3597136;2128840,3579924;2180536,3568009;2219309,3566684;2222007,3565402;2184414,3566686;2132718,3578601;2055172,3595812;2013815,3599784;1954364,3598460;1913006,3599784;1870356,3601108;1871649,3595812;1880695,3582573;2278760,3515052;2548877,3410461;2619959,3372066;2660025,3350883;2701383,3328377;2778928,3280715;2840964,3231729;2957282,3139054;2989592,3112575;3020610,3084773;3067137,3041082;3086524,3007985;3114371,2981835;3114595,2980192;3087817,3005337;3068430,3038434;3021903,3082125;2990885,3109927;2958575,3136406;2842257,3229081;2780221,3278068;2702676,3325729;2661318,3348236;2621253,3369419;2550170,3407813;2280054,3512404;1881988,3579925;1852263,3579925;1848385,3569334;1817367,3568009;1788934,3579925;1706219,3581248;1645476,3578601;1615749,3575953;1586024,3570657;1603930,3551092;1600240,3552122;1533526,3539466;1530450,3540207;1402501,3516376;1352096,3505785;1308153,3497841;1255165,3472686;1189251,3447532;1120753,3419728;1132384,3410461;1180204,3419728;1200883,3438263;1271966,3459446;1412840,3496517;1447735,3503137;1485216,3509756;1526573,3519024;1572149,3529119;1575684,3528291;1618334,3534911;1619626,3532263;1681662,3534911;1692002,3536235;1787641,3536235;1857431,3538882;1940146,3532263;1950486,3532263;1954364,3542855;2035785,3532263;2090067,3519024;2121085,3513728;2140472,3511081;2183121,3500489;2218017,3492545;2252912,3483277;2316920,3471930;2325289,3468715;2258083,3480629;2223187,3489898;2188292,3497841;2145642,3508433;2126256,3511081;2095238,3516376;2011230,3524320;1954364,3529616;1944024,3529616;1861309,3536235;1791519,3533587;1695879,3533587;1685540,3532263;1645476,3515052;1623504,3529616;1623448,3529730;1641598,3517699;1681664,3534910;1619627,3532262;1620116,3531938;1579562,3525643;1531743,3515052;1490385,3505785;1452904,3499164;1418010,3492545;1277135,3455475;1206053,3434292;1185374,3415757;1137554,3406489;1066471,3369419;1045793,3370743;972124,3332348;959200,3308517;961785,3307194;1007020,3332348;1052254,3357504;1065178,3349560;1012190,3313813;968247,3293955;907503,3258208;855806,3223786;774384,3188040;743366,3161561;749828,3158913;780846,3168180;716225,3099335;680037,3068886;646434,3038434;603785,3002689;541749,2932519;537492,2918892;524947,2906041;482297,2858379;477128,2834548;460326,2810717;458324,2807502;438354,2793505;399581,2736577;377611,2683619;375026,2683619;345301,2625366;316868,2567113;287141,2499593;260001,2430748;287141,2477085;314283,2535338;323329,2567113;327067,2572730;322466,2548219;310463,2525906;290927,2480902;267754,2441338;239321,2361902;214964,2280478;206962,2256733;172123,2114279;156716,2010865;156606,2013707;157899,2034890;164361,2083877;172115,2134186;159191,2090496;150145,2034890;139805,2034890;133343,1984581;124296,1952806;116542,1922356;94570,1898525;88108,1898525;81646,1865426;79061,1823060;84231,1763484;86815,1742301;91217,1727772;89077,1694639;91985,1645653;97155,1635724;97155,1629766;86815,1649625;77769,1636386;60967,1612555;57898,1593689;57090,1595343;51921,1648301;48043,1701258;44166,1742301;44166,1827031;45458,1870722;48043,1914411;36412,1955454;33827,1955454;26072,1876018;26072,1793934;32534,1730385;44161,1742294;33827,1729062;31242,1681400;33827,1608583;35119,1588724;38996,1555625;54506,1496049;62233,1456471;59675,1447062;50628,1500020;35119,1559598;31242,1592695;29949,1612555;27364,1685371;29949,1733033;23487,1796582;23487,1878666;31242,1958102;33827,1958102;50628,2033567;59675,2095791;79061,2159340;109595,2295996;112259,2322185;117835,2322185;146268,2392353;156607,2428100;137220,2397649;116542,2349987;115250,2363227;104006,2327521;95863,2328804;86815,2298354;55797,2225537;36412,2160665;35119,2106383;26072,2042834;19610,1979285;5394,1932948;14440,1686696;23487,1623147;15733,1588724;31242,1493401;35119,1470893;45458,1394105;72599,1338499;66137,1413965;72597,1401030;76476,1370109;77769,1335852;89400,1292161;107494,1225964;129466,1158444;131112,1156547;141098,1102839;155314,1064444;172116,1032669;205719,966473;232860,906896;271632,830108;300065,797009;323329,750671;342716,721545;363395,710953;368564,703010;389243,660644;429307,612982;430398,632903;427476,641276;469372,597095;490051,569293;517192,542814;519530,545476;518485,544137;552088,509715;585691,477941;621879,438222;672283,399828;726564,358786;759019,335592;780846,315096;819618,291265;860976,268758;866451,265874;880524,251713;903626,234336;928990,221097;946934,216866;950152,214476;1301691,68843;1314733,65938;1350803,52956;1375682,47826;1388655,47713;1393453,46337;1688125,6619;1771809,6288;1861309,7942;1862976,9222;1906545,3971;1946609,10590;1986675,18534;2007345,23347;1985382,17210;1945316,9267;1905252,2648;190525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0" o:spid="_x0000_s1029" style="position:absolute;left:51036;top:29664;width:6875;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0" style="position:absolute;left:73577;top:20095;width:11353;height:1120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6448f"/>
                <v:stroke joinstyle="miter"/>
                <v:path arrowok="t" o:connecttype="custom" o:connectlocs="617272,1114764;611965,1117622;612283,1117759;661391,1085749;644235,1089835;618501,1093104;617276,1089835;635249,1088201;661391,1085749;706017,1081471;704969,1081767;705506,1081662;385875,1075328;404052,1080028;411813,1080436;433462,1091061;443265,1093104;443879,1093309;446125,1091061;454703,1093513;463281,1095556;480183,1099488;480437,1099234;500043,1102503;509438,1104138;518833,1104955;538031,1105772;564174,1105363;565308,1105363;567850,1103933;573569,1102094;579390,1101992;583372,1102503;584444,1105363;593584,1105363;590725,1109450;589091,1111493;583780,1113945;573977,1113945;561315,1113128;533947,1112310;513523,1110676;495550,1108224;477577,1105363;450210,1101277;428969,1094330;429215,1094152;416715,1090244;405686,1085340;393023,1081254;379952,1076759;385875,1075328;626324,1066567;620083,1067520;576922,1069701;591133,1071446;594809,1070629;620135,1067769;624302,1066958;665103,1060647;643905,1063883;651179,1064091;661646,1062150;742482,1059701;675997,1077414;709642,1069914;316230,1051423;363204,1071446;379952,1076759;392614,1081253;405277,1085340;416306,1090243;413855,1092287;407320,1091061;384037,1082480;372599,1077984;361162,1073081;346048,1067769;332977,1062048;322766,1056735;316230,1051423;335428,1041207;357894,1052649;355035,1054284;328893,1041616;335428,1041207;252508,1013420;280284,1028948;286003,1035487;272932,1028539;263128,1022410;252508,1013420;301215,1002935;301219,1003051;302598,1004721;302750,1004021;897747,976110;896264,976234;871755,993806;847655,1006882;830499,1017098;821104,1021184;811301,1025270;799455,1031400;790469,1036712;777397,1042025;763918,1046928;760241,1050606;754523,1052649;740226,1055101;721845,1060822;705098,1066134;686716,1071447;663841,1077168;631572,1082480;630755,1083706;615240,1087586;615642,1087792;632872,1083483;633206,1082480;665476,1077168;688350,1071447;706731,1066134;723479,1060822;741860,1055101;756157,1052649;746479,1058459;746762,1058370;756974,1052240;762693,1050197;763073,1050092;765552,1047337;779032,1042433;792103,1037121;801089,1031809;812935,1025679;822738,1021593;829461,1018669;832950,1016280;850106,1006065;874206,992988;197294,970459;198845,971790;199375,972060;900489,959792;900348,959888;900348,960005;900998,960098;901165,959888;909313,953692;906902,955359;906475,955802;908129,954743;163942,933109;179369,951281;167137,936596;938235,933097;938198,933110;937928,934962;931392,942317;923631,950898;924099,950791;931392,942726;937928,935370;938235,933097;203867,923895;204675,924881;204716,924746;143445,914530;154066,921477;154587,922091;159427,923162;170404,933327;185518,945586;192054,954576;195730,959071;211252,972148;206759,975825;192303,959757;191645,959888;205325,975094;206759,975825;211252,972148;250057,1002795;242296,1005247;245155,1007290;233718,1007699;226366,1002795;219422,997483;202266,983181;186335,968878;171630,954576;164686,947629;158151,940274;160601,937005;168771,944360;177757,951307;188786,963158;189723,963962;177757,951307;169179,944360;161010,937005;152023,925971;143445,914530;1043314,849556;1043107,849645;1038646,860357;1039026,798362;1028201,814005;1022891,823812;1017581,832802;1004918,849556;993889,866310;984086,879796;983268,880295;982599,881287;983677,880613;993481,867128;1004510,850374;1017172,833620;1022482,824630;1027792,814822;1038821,798885;1081303,792756;1075992,808693;1066598,825855;1057203,843427;1048625,854460;1054343,843018;1059245,831576;1062921,825447;1067823,817274;1072316,809102;1081303,792756;1054863,757728;1044948,775184;1044766,775604;1054752,758022;1060301,718190;1048384,750762;1023316,802022;1019646,807827;1019623,807875;1011045,822586;1002467,838523;992664,850783;984494,864676;936294,919025;920363,932510;918835,933673;918176,934340;911514,939773;906067,945995;886052,961115;882915,963097;874397,970044;873167,970843;871346,972556;855416,983181;839485,992988;837662,993913;826876,1000922;823532,1002609;820287,1004839;809258,1010968;798954,1015011;775987,1026600;722104,1046705;684556,1056363;714901,1050606;720620,1049380;739001,1042842;750438,1039164;768820,1029765;789652,1022410;802998,1017174;808850,1013829;814160,1012194;821513,1008108;823445,1006764;828457,1001978;839485,995440;852033,989287;856641,986450;872572,975825;879516,969287;887277,964383;907292,949264;921589,935779;937519,922294;985719,867945;992353,856664;992664,855686;1003284,839340;1006552,834437;1010897,828408;1012270,825855;1020848,811145;1037596,776410;1053935,739224;1058734,724105;1104994,682015;1103769,682832;1103769,682832;1108852,657797;1108705,658520;1109895,659949;1113572,664035;1116023,662401;1116085,662087;1114389,663218;1110304,659540;1105211,611377;1104926,611393;1104409,611422;1104586,613364;1104177,623580;1102543,629710;1092740,645238;1090289,658723;1087838,663218;1083754,682832;1079260,698361;1074358,713480;1071499,725331;1068232,737590;1070838,733535;1073133,724922;1075175,712663;1080077,697543;1084571,682015;1088655,662401;1091106,657905;1093557,644421;1103360,628892;1096825,660357;1091923,686510;1080894,720018;1078712,723413;1077780,728498;1074767,737181;1063330,762108;1058019,775184;1054752,782131;1050667,789487;1039638,809102;1027792,828307;1012679,854052;995931,879387;984903,893689;973057,907583;968972,913304;964479,919025;957535,924746;946178,937325;946506,938639;934660,950898;921997,959888;911786,968061;902112,975134;903616,975008;914236,967244;924449,959071;937111,950081;948957,937822;948548,936187;959986,923520;966930,917799;971423,912078;975508,906357;987354,892464;998382,878161;1015130,852826;1030243,827082;1042089,807875;1053118,788261;1057203,780905;1060470,773959;1065781,760882;1077218,735955;1081711,719201;1092740,685693;1097642,659540;1104177,628075;1105651,622548;1104586,622354;1104994,612138;1113980,602740;1109224,622567;1109224,622567;1113981,602740;1117657,598653;1115206,603966;1114645,615101;1114389,625623;1110304,638197;1110304,639634;1115206,625623;1116023,603965;1117927,599838;1100092,581082;1097416,587411;1096416,596610;1095127,592313;1094656,592919;1096008,597428;1095191,603966;1096825,609278;1098091,609207;1097233,606417;1098050,599879;1100092,581082;1134404,570049;1135221,570457;1134813,587620;1135221,599470;1133996,621128;1132770,633387;1129094,651367;1127869,666487;1121741,694274;1116023,718384;1105811,722879;1106628,720427;1108262,703264;1114389,685284;1119291,682424;1119291,682424;1124601,651367;1127460,636656;1129911,621537;1131954,607234;1132770,593750;1133179,582308;1133996,576178;1134404,570049;57530,380577;57733,380679;57752,380622;82174,322006;73188,338760;65835,344890;65818,345281;65107,360925;65127,360887;65835,345298;73188,339168;82174,322414;82481,322619;82634,322312;87076,286454;81357,290541;72779,308521;74742,310091;74805,309816;73188,308521;81766,290541;86829,286922;118528,263162;118012,263575;115822,271999;114444,276239;76864,344890;71554,361644;66652,378806;56032,414766;49088,439285;45820,457674;44186,467072;42960,476471;39284,501806;38059,517335;40101,533680;41058,524774;40918,521829;42552,504667;46228,479331;49144,475831;53378,447485;53172,442554;57208,430980;59609,421263;58891,422939;56440,422122;50313,439694;50722,449501;47862,468298;47454,471567;43369,476471;44594,467072;46228,457674;49496,439285;56440,414766;67061,378806;71962,361644;77272,344890;114852,276239;118528,263162;125881,222299;125881,222299;127923,223933;127923,223933;199485,164120;199407,164182;199168,164452;195832,167950;194989,169177;194438,169800;192054,173262;167137,202684;160193,210857;153249,219438;122543,253390;153657,219030;160601,210448;167545,202275;192462,172853;194989,169177;199168,164452;209854,135942;206329,137170;203707,138144;203083,138936;198589,143023;187152,150378;179391,158960;172039,167541;167137,172036;166971,171828;162337,177400;154474,187156;141812,201049;143854,203501;143893,203467;142220,201458;154882,187564;167545,172036;172447,167541;179799,158960;187560,150378;198998,143023;203491,138937;208393,137098;209940,136617;801498,62113;822330,71511;831316,78867;811301,69059;801498,62113;733691,32282;750030,35960;772904,47401;733691,32282;487790,29575;479211,30648;460830,33099;442857,37186;435096,39638;426110,42089;406446,45954;402827,47402;377910,55983;353401,65790;336245,73555;324808,78049;296623,91126;283144,99707;270073,108289;249240,123817;229633,139345;210868,155721;212477,157734;216460,155001;219850,152473;232084,141797;251691,126269;272523,110740;285594,102159;299074,93578;327259,80501;338288,74780;355443,67016;379952,57209;404869,48628;415335,46571;420392,44842;489211,29990;633870,20789;642601,21658;654447,25744;645460,24518;626670,20840;633870,20789;681406,17571;698153,18797;718577,26970;693252,22475;681406,17571;544771,17469;497593,20023;464915,24518;449393,28604;435913,33508;417123,35960;346048,63339;320315,74780;312553,77641;305610,81319;292538,88265;272115,98890;256593,111149;211660,146292;202271,154460;193084,162851;193279,163046;122613,245999;108316,265614;101781,277464;95245,288497;82991,311381;69661,332395;69511,333039;65018,345298;61750,351019;60933,351836;57308,363891;56440,371043;55623,381258;49905,398013;44594,414766;38876,439285;35608,461760;33566,484235;36425,468707;36690,467425;37242,461351;40510,438876;41533,439218;41622,438838;40510,438467;46229,413949;51539,397195;57231,380518;56849,380441;57666,370225;62159,351019;65427,345298;65536,345000;69920,333039;83400,311790;95654,288906;102189,277873;108725,266023;123022,246408;193688,163455;212477,146292;257410,111149;272932,98890;293355,88266;306427,81319;313371,77641;321132,74780;346866,63339;417940,35960;436730,33508;450210,28605;465732,24518;498410,20023;545588,17622;583509,18895;602162,0;621360,1226;640967,3269;654038,6538;662616,10625;673237,8581;689167,12259;698970,15119;698562,15528;698153,18388;681406,17163;675687,15528;669969,14302;658940,11850;647911,9398;636474,7764;623811,7764;613599,7764;597669,7764;596921,7525;589908,11033;592359,15119;616867,20023;605961,20213;606145,20228;617684,20023;627487,21249;646277,24927;655264,26153;670377,29422;685899,32691;701013,36368;716127,40864;723479,42907;730832,45359;730926,45445;736199,46355;748977,51105;750761,53810;751255,53940;762693,58435;772496,62521;782299,67016;789652,71103;794554,73555;799864,76415;817837,86631;840711,101342;852557,109515;852900,109760;858954,113439;1089472,547165;1089300,550585;1093965,551251;1098458,554520;1100501,565553;1108262,578630;1111530,578927;1111530,575770;1114850,566542;1114797,564737;1118065,553703;1122558,553703;1129502,549208;1130319,567188;1128277,575770;1125826,583942;1124601,597428;1124192,604374;1123375,611321;1121634,612483;1121741,612955;1123410,611842;1124192,605191;1124601,598245;1125826,584760;1128277,576587;1130319,568006;1133587,570457;1133179,576587;1132362,582717;1131953,594158;1131136,607643;1129094,621946;1126643,637065;1123784,651776;1118474,682832;1113572,685693;1107445,703673;1105811,720836;1104994,723288;1098050,742085;1096007,743720;1087430,763743;1096416,743720;1098458,742085;1085387,779271;1078443,782949;1077003,785830;1077218,786217;1078852,782948;1085796,779271;1080894,793164;1071908,809510;1067415,817683;1062513,825855;1058836,831985;1053526,843835;1047808,855277;1038821,867536;1029835,878978;1030209,878207;1020031,892055;997974,916164;993631,922849;997974,916573;1020031,892463;1003284,917799;994655,926840;987728,931934;987353,932510;983022,935843;982860,937005;963662,956619;943238,975417;942294,976102;935477,984815;919138,997074;903867,1008532;903813,1008598;919138,997483;935477,985224;921997,998709;911020,1005860;903426,1009069;903207,1009334;895038,1014646;891960,1016073;884214,1022359;876657,1027722;865220,1035078;861543,1035487;857457,1037303;856822,1037786;861952,1035895;865628,1035487;850923,1046520;841528,1051424;832133,1055918;825497,1056914;824372,1057553;793328,1071038;791745,1071398;782299,1077576;787609,1079210;768003,1087792;769637,1082071;763101,1084523;756974,1086566;744311,1090652;742619,1088621;736550,1089835;729197,1091470;714084,1095148;713586,1095379;727972,1091878;735325,1090243;741452,1089018;743902,1091061;756565,1086974;762692,1084931;769228,1082480;767594,1088201;750438,1096373;749597,1096138;737776,1100868;727972,1103729;713267,1107406;707191,1106896;694483,1109369;694069,1110267;660165,1116805;652404,1114762;645869,1114762;634431,1118440;624220,1119257;614008,1119665;612898,1119190;603592,1120840;592359,1118848;592767,1118440;594809,1115579;585415,1114353;589908,1111901;603388,1111493;616459,1111084;635248,1111493;648319,1110267;672828,1104954;689167,1101277;701421,1100868;702274,1100472;690392,1100868;674054,1104546;649545,1109858;636474,1111084;617684,1110676;604613,1111084;591133,1111493;591542,1109858;594401,1105772;720211,1084931;805582,1052649;828048,1040799;840711,1034260;853782,1027314;878291,1012603;897897,997483;934660,968878;944872,960706;954675,952125;969380,938639;975508,928424;984309,920353;984380,919845;975916,927606;969789,937822;955084,951307;945281,959888;935069,968061;898306,996666;878699,1011786;854191,1026497;841120,1033443;828457,1039981;805991,1051832;720620,1084114;594809,1104955;585415,1104955;584189,1101686;574386,1101277;565399,1104955;539257,1105363;520059,1104546;510664,1103729;501269,1102094;506929,1096055;505762,1096373;484677,1092467;483704,1092696;443266,1085340;427335,1082071;413447,1079619;396700,1071855;375867,1064091;354218,1055510;357894,1052649;373008,1055510;379544,1061230;402010,1067769;446533,1079210;457562,1081254;469408,1083297;482479,1086158;496884,1089273;498001,1089018;511481,1091061;511889,1090244;531496,1091061;534764,1091470;564991,1091470;587048,1092287;613191,1090244;616458,1090244;617684,1093513;643418,1090244;660574,1086158;670377,1084523;676504,1083706;689984,1080437;701013,1077985;712041,1075124;732271,1071622;734916,1070629;713676,1074307;702647,1077168;691618,1079619;678138,1082888;672011,1083706;662208,1085340;635657,1087792;617684,1089427;614416,1089427;588274,1091470;566216,1090652;535989,1090652;532721,1090244;520059,1084931;513115,1089427;513097,1089462;518833,1085749;531496,1091061;511889,1090243;512044,1090144;499226,1088201;484113,1084931;471042,1082071;459196,1080028;448167,1077985;403643,1066543;381178,1060005;374642,1054284;359528,1051423;337062,1039981;330527,1040390;307244,1028539;303159,1021184;303976,1020776;318273,1028539;332569,1036304;336654,1033852;319906,1022819;306018,1016689;286820,1005656;270481,995031;244747,983998;234944,975826;236986,975008;246789,977868;226366,956619;214928,947221;204308,937822;190829,926789;171222,905131;169876,900925;165911,896958;152432,882247;150798,874892;145488,867536;144855,866544;138543,862224;126289,844653;119345,828307;118528,828307;109134,810327;100147,792347;90752,771507;82174,750258;90752,764560;99330,782540;102189,792347;103371,794081;101917,786515;98123,779628;91949,765738;84625,753526;75638,729008;67939,703874;65411,696548;54400,652579;49531,620660;49496,621537;49905,628075;51947,643195;54398,658723;50313,645238;47454,628075;44186,628075;42143,612547;39284,602740;36833,593341;29889,585986;27847,585986;25804,575770;24987,562693;26621,544305;27438,537766;28830,533282;28153,523056;29072,507936;30706,504871;30706,503032;27438,509162;24579,505076;19269,497720;18299,491897;18044,492408;16410,508753;15184,525099;13959,537766;13959,563919;14367,577404;15184,590889;11508,603557;10691,603557;8240,579039;8240,553703;10282,534089;13957,537764;10691,533680;9874,518969;10691,496494;11099,490365;12325,480148;17227,461760;19669,449544;18861,446640;16001,462986;11099,481375;9874,491590;9465,497720;8649,520195;9465,534906;7423,554520;7423,579856;9874,604374;10691,604374;16001,627667;18861,646872;24987,666487;34638,708666;35480,716750;37242,716750;46229,738407;49496,749441;43369,740042;36833,725331;36425,729417;32871,718397;30298,718793;27438,709394;17635,686919;11508,666896;11099,650141;8240,630527;6198,610912;1705,596610;4564,520604;7423,500989;4972,490365;9874,460943;11099,453996;14367,430295;22945,413132;20903,436424;22944,432432;24171,422888;24579,412315;28255,398829;33974,378398;40918,357557;41438,356972;44595,340395;49088,328544;54398,318737;65018,298305;73596,279916;85850,256215;94837,245999;102189,231697;108317,222707;114852,219438;116486,216986;123022,203910;135684,189199;136029,195347;135105,197932;148347,184295;154882,175714;163461,167541;164200,168363;163869,167950;174490,157325;185110,147518;196547,135259;212477,123408;229633,110740;239891,103581;246789,97255;259044,89900;272115,82953;273845,82063;278293,77692;285595,72329;293611,68242;299282,66936;300299,66199;411404,21249;415527,20352;426926,16345;434790,14762;438890,14727;440406,14302;533538,2043;559987,1941;588274,2451;588801,2847;602571,1226;615233,3269;627896,5720;634429,7206;627487,5312;614825,2860;602162,817;6021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1" style="position:absolute;left:-1488;top:102179;width:27838;height:2747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3107f" focusposition="1" focussize="" focus="100%" type="gradientRadial"/>
                <v:stroke joinstyle="miter"/>
                <v:path arrowok="t" o:connecttype="custom" o:connectlocs="1513539,2732500;1500528,2739506;1501308,2739840;1621719,2661377;1579653,2671394;1516554,2679407;1513549,2671394;1557619,2667387;1621719,2661377;1731141,2650892;1728571,2651617;1729889,2651361;946158,2635835;990728,2647354;1009758,2648355;1062841,2674399;1086879,2679407;1088382,2679908;1093890,2674399;1114923,2680409;1135956,2685417;1177400,2695056;1178022,2694432;1226098,2702445;1249133,2706452;1272170,2708455;1319243,2710458;1383344,2709456;1386126,2709456;1392359,2705950;1406381,2701443;1420653,2701193;1430418,2702444;1433047,2709456;1455457,2709456;1448447,2719473;1444440,2724481;1431419,2730491;1407382,2730491;1376333,2728488;1309228,2726485;1259149,2722478;1215080,2716468;1171011,2709456;1103906,2699440;1051824,2682412;1052427,2681975;1021777,2672396;994734,2660376;963686,2650360;931635,2639341;946158,2635835;1535735,2614360;1520433,2616696;1414601,2622040;1449448,2626319;1458462,2624316;1520560,2617305;1530778,2615317;1630820,2599847;1578843,2607780;1596679,2608289;1622345,2603532;1820553,2597530;1657534,2640947;1740030,2622564;775390,2577239;890570,2626319;931635,2639341;962684,2650358;993733,2660375;1020775,2672395;1014765,2677403;998740,2674398;941651,2653364;913607,2642345;885563,2630326;848504,2617305;816454,2603282;791415,2590260;775390,2577239;822465,2552198;877551,2580244;870540,2584251;806439,2553199;822465,2552198;619145,2484086;687252,2522149;701274,2538175;669224,2521146;645186,2506122;619145,2484086;738573,2458384;738583,2458669;741966,2462764;742338,2461048;2201260,2392633;2197623,2392936;2137528,2436007;2078435,2468060;2036369,2493100;2013333,2503117;1989296,2513133;1960249,2528159;1938215,2541179;1906165,2554201;1873113,2566221;1864098,2575235;1850076,2580244;1815022,2586254;1769951,2600277;1728887,2613298;1683816,2626320;1627728,2640343;1548604,2653364;1546601,2656369;1508558,2665881;1509543,2666386;1551791,2655823;1552610,2653364;1631735,2640343;1687823,2626320;1732893,2613298;1773958,2600277;1819028,2586254;1854084,2580244;1830353,2594484;1831047,2594267;1856087,2579242;1870109,2574234;1871043,2573976;1877119,2567222;1910172,2555202;1942222,2542182;1964257,2529160;1993302,2514135;2017340,2504119;2033823,2496952;2042379,2491097;2084445,2466056;2143538,2434004;483762,2378781;487564,2382043;488863,2382705;2207982,2352633;2207638,2352870;2207638,2353156;2209230,2353383;2209641,2352870;2229620,2337681;2223706,2341767;2222661,2342853;2226716,2340258;401982,2287229;439809,2331770;409816,2295775;2300535,2287199;2300445,2287231;2299783,2291770;2283758,2309799;2264727,2330833;2265875,2330569;2283758,2310800;2299783,2292771;2300535,2287199;499877,2264644;501861,2267059;501961,2266728;351726,2241686;377767,2258715;379045,2260221;390912,2262847;417829,2287762;454887,2317811;470912,2339848;479926,2350866;517986,2382919;506969,2391933;471524,2352547;469911,2352870;503454,2390141;506969,2391933;517987,2382919;613136,2458042;594106,2464052;601117,2469061;573073,2470062;555044,2458042;538018,2445021;495952,2409963;456890,2374906;420834,2339848;403808,2322820;387782,2304791;393792,2296777;413823,2314807;435858,2331835;462900,2360883;465198,2362855;435858,2331835;414824,2314807;394793,2296777;372758,2269732;351726,2241686;2558188,2082425;2557681,2082643;2546742,2108899;2547673,1956939;2521131,1995281;2508110,2019321;2495090,2041357;2464041,2082425;2436999,2123492;2412961,2156547;2410957,2157772;2409316,2160202;2411959,2158550;2435997,2125496;2463040,2084428;2494088,2043361;2507109,2021325;2520129,1997285;2547172,1958221;2651335,1943196;2638314,1982260;2615279,2024329;2592242,2067401;2571209,2094445;2585231,2066398;2597250,2038352;2606264,2023328;2618283,2003295;2629301,1983262;2651335,1943196;2586506,1857335;2562195,1900125;2561748,1901153;2586232,1858056;2599839,1760421;2570619,1840261;2509154,1965910;2500155,1980139;2500097,1980257;2479064,2016316;2458031,2055381;2433993,2085430;2413962,2119486;2295777,2252705;2256715,2285760;2252967,2288610;2251351,2290246;2235017,2303562;2221660,2318814;2172583,2355875;2164893,2360734;2144006,2377762;2140990,2379721;2136526,2383921;2097465,2409964;2058403,2434004;2053932,2436270;2027485,2453450;2019286,2457586;2011330,2463051;1984287,2478076;1959020,2487986;1902706,2516393;1770586,2565673;1678519,2589348;1752925,2575235;1766947,2572230;1812017,2556204;1840061,2547189;1885132,2524151;1936212,2506121;1968938,2493286;1983286,2485087;1996305,2481082;2014334,2471064;2019071,2467772;2031362,2456040;2058403,2440014;2089169,2424932;2100469,2417976;2139531,2391933;2156558,2375907;2175588,2363887;2224664,2326827;2259720,2293772;2298781,2260718;2416966,2127498;2433231,2099847;2433993,2097449;2460034,2057383;2468047,2045363;2478701,2030585;2482069,2024329;2503101,1988270;2544166,1903129;2584229,1811980;2595998,1774918;2709425,1671749;2706421,1673753;2706421,1673753;2718886,1612386;2718526,1614157;2721444,1617660;2730459,1627677;2736468,1623670;2736620,1622902;2732462,1625674;2722446,1616658;2709958,1498602;2709259,1498640;2707992,1498711;2708424,1503473;2707423,1528514;2703417,1543538;2679379,1581601;2673370,1614656;2667360,1625674;2657345,1673753;2646327,1711815;2634308,1748877;2627297,1777924;2619285,1807973;2625675,1798034;2631304,1776922;2636311,1746872;2648330,1709812;2659348,1671749;2669363,1623670;2675373,1612652;2681382,1579598;2705420,1541535;2689395,1618661;2677376,1682767;2650333,1764902;2644984,1773224;2642697,1785687;2635310,1806972;2607266,1868072;2594245,1900125;2586232,1917153;2576217,1935183;2549175,1983262;2520129,2030339;2483071,2093443;2442006,2155546;2414964,2190603;2385918,2224659;2375902,2238682;2364886,2252705;2347858,2266728;2320011,2297563;2320815,2300784;2291770,2330833;2260721,2352870;2235682,2372903;2211962,2390238;2215651,2389931;2241692,2370899;2266731,2350866;2297780,2328830;2326826,2298781;2325824,2294774;2353868,2263724;2370895,2249701;2381912,2235677;2391927,2221654;2420974,2187598;2448016,2152540;2489080,2090438;2526138,2027335;2555184,1980257;2582226,1932178;2592242,1914148;2600254,1897121;2613275,1865068;2641319,1803967;2652336,1762900;2679379,1680765;2691398,1616659;2707423,1539532;2711036,1525984;2708424,1525509;2709425,1500468;2731460,1477430;2719797,1526029;2719799,1526029;2731461,1477431;2740475,1467413;2734465,1480435;2733089,1507729;2732462,1533522;2722446,1564343;2722446,1567864;2734465,1533522;2736468,1480434;2741138,1470317;2697406,1424342;2690844,1439856;2688393,1462405;2685233,1451872;2684077,1453359;2687392,1464409;2685389,1480435;2689395,1493456;2692500,1493284;2690396,1486444;2692399,1470418;2697406,1424342;2781540,1397298;2783543,1398299;2782541,1440368;2783543,1469416;2780537,1522503;2777533,1552553;2768519,1596625;2765514,1633687;2750490,1701799;2736468,1760895;2711429,1771914;2713433,1765904;2717439,1723835;2732462,1679762;2744481,1672751;2744481,1672750;2757502,1596625;2764512,1560566;2770522,1523505;2775530,1488447;2777533,1455393;2778534,1427347;2780537,1412322;2781540,1397298;141062,932868;141561,933117;141608,932977;201490,789298;179455,830365;161427,845391;161384,846350;159641,884695;159691,884604;161427,846392;179455,831366;201490,790299;202241,790800;202616,790049;213508,702154;199486,712171;178453,756243;183265,760093;183422,759417;179455,756243;200488,712171;212904,703302;290629,645061;289364,646074;283994,666722;280614,677114;188469,845391;175448,886458;163429,928527;137388,1016672;120362,1076771;112350,1121845;108343,1144883;105338,1167921;96324,1230023;93319,1268086;98328,1308152;100675,1286321;100331,1279103;104337,1237034;113351,1174932;120500,1166352;130882,1096871;130378,1084784;140273,1056415;146160,1032597;144400,1036705;138390,1034701;123366,1077773;124368,1101812;117357,1147888;116356,1155901;106340,1167921;109344,1144883;113351,1121845;121363,1076771;138390,1016672;164431,928527;176450,886458;189470,845391;281615,677114;290629,645061;308659,544896;308658,544896;313665,548903;313665,548902;489134,402289;488942,402443;488357,403104;480177,411677;478109,414685;476758,416212;470912,424699;409817,496817;392790,516850;375764,537884;300474,621107;376765,536883;393791,515848;410818,495815;471913,423696;478109,414685;488357,403104;514559,333219;505914,336231;499485,338618;497955,340559;486938,350576;458893,368605;439864,389640;421836,410674;409817,421693;409409,421182;398048,434840;378768,458755;347720,492811;352727,498819;352823,498735;348721,493812;379769,459756;410818,421693;422837,410676;440865,389640;459895,368606;487939,350577;498956,340560;510975,336053;514769,334875;1965258,152250;2016337,175288;2038372,193317;1989296,169278;1965258,152250;1798997,79130;1839060,88144;1895148,116190;1798997,79130;1196052,72494;1175018,75123;1129947,81133;1085878,91149;1066848,97159;1044814,103169;996597,112642;987724,116191;926628,137225;866534,161265;824468,180297;796424,191314;727315,223367;694263,244402;662213,265436;611132,303499;563057,341561;517046,381703;520991,386636;530756,379937;539069,373741;569066,347571;617142,309509;668222,271446;700272,250411;733324,229377;802432,197324;829475,183301;871541,164269;931635,140230;992731,119196;1018395,114154;1030793,109917;1199536,73511;1554238,50958;1575646,53087;1604692,63103;1582657,60099;1536585,51084;1554238,50958;1670796,43070;1711860,46075;1761938,66108;1699841,55090;1670796,43070;1335770,42820;1220088,49080;1139962,60098;1101903,70114;1068850,82134;1022778,88144;848504,155255;785406,183301;766376,190312;749349,199327;717299,216355;667220,242398;629161,272447;518988,358589;495964,378611;473439,399179;473917,399657;300645,602991;265590,651070;249564,680118;233539,707162;203492,763254;170808,814763;170441,816342;159423,846392;151410,860415;149407,862418;140519,891967;138390,909496;136387,934537;122365,975605;109344,1016672;95322,1076771;87310,1131862;82302,1186952;89313,1148889;89963,1145748;91316,1130860;99329,1075770;101838,1076607;102055,1075676;99330,1074767;113352,1014668;126372,973600;140329,932722;139393,932533;141396,907493;152412,860415;160425,846392;160694,845660;171443,816342;204494,764257;234541,708164;250567,681120;266592,652072;301647,603993;474919,400659;520991,358590;631164,272448;669224,242399;719302,216356;751353,199327;768380,190313;787409,183301;850509,155255;1024782,88145;1070855,82135;1103906,70115;1141966,60099;1222091,49080;1337773,43195;1430755,46316;1476491,0;1523564,3004;1571639,8013;1603690,16026;1624723,26043;1650764,21034;1689825,30049;1713863,37060;1712862,38063;1711860,45074;1670796,42069;1656774,38063;1642752,35057;1615709,29047;1588667,23037;1560623,19031;1529574,19031;1504535,19031;1465474,19031;1463639,18445;1446443,27044;1452453,37060;1512547,49080;1485805,49547;1486256,49582;1514550,49080;1538588,52086;1584660,61100;1606695,64105;1643754,72119;1681813,80132;1718871,89146;1755930,100165;1773958,105172;1791986,111182;1792219,111395;1805147,113624;1836477,125267;1840854,131899;1842065,132217;1870109,143235;1894147,153252;1918184,164270;1936213,174287;1948232,180297;1961252,187308;2005321,212349;2061409,248409;2090455,268442;2091296,269042;2106139,278061;2671367,1341206;2670944,1349588;2682383,1351222;2693400,1359235;2698409,1386279;2717438,1418332;2725451,1419061;2725451,1411321;2733593,1388702;2733463,1384277;2741476,1357232;2752493,1357232;2769520,1346214;2771523,1390287;2766515,1411321;2760506,1431354;2757501,1464409;2756500,1481436;2754497,1498465;2750226,1501313;2750490,1502470;2754582,1499742;2756500,1483440;2757501,1466412;2760506,1433357;2766515,1413324;2771523,1392290;2779535,1398300;2778534,1413324;2776531,1428349;2775529,1456396;2773526,1489449;2768519,1524508;2762509,1561568;2755498,1597627;2742478,1673753;2730459,1680765;2715435,1724837;2711428,1766906;2709425,1772916;2692399,1818992;2687391,1822999;2666358,1872079;2688393,1822999;2693400,1818992;2661350,1910141;2644324,1919157;2640793,1926220;2641319,1927169;2645326,1919156;2662352,1910141;2650333,1944197;2628298,1984263;2617282,2004296;2605263,2024329;2596248,2039353;2583228,2068402;2569206,2096448;2547172,2126497;2525137,2154543;2526055,2152653;2501098,2186596;2447013,2245694;2436366,2262078;2447013,2246695;2501098,2187597;2460034,2249699;2438876,2271862;2421891,2284349;2420973,2285760;2410353,2293930;2409956,2296777;2362881,2344856;2312803,2390932;2310487,2392613;2293773,2413970;2253711,2444019;2216267,2472104;2216132,2472267;2253711,2445021;2293773,2414972;2260721,2448026;2233804,2465555;2215184,2473420;2214649,2474070;2194617,2487090;2187069,2490589;2168077,2505997;2149547,2519143;2121503,2537173;2112489,2538175;2102471,2542629;2100913,2543812;2113490,2539176;2122505,2538175;2086449,2565219;2063412,2577240;2040376,2588257;2024105,2590698;2021346,2592264;1945226,2625318;1941345,2626200;1918184,2641344;1931204,2645351;1883129,2666386;1887135,2652363;1871110,2658373;1856087,2663380;1825038,2673397;1820889,2668418;1806007,2671394;1787979,2675400;1750921,2684416;1749700,2684983;1784975,2676401;1803003,2672395;1818026,2669390;1824036,2674398;1855085,2664382;1870108,2659374;1886133,2653364;1882127,2667387;1840061,2687420;1837999,2686843;1809013,2698438;1784975,2705450;1748918,2714464;1734020,2713213;1702860,2719276;1701844,2721476;1618714,2737502;1599683,2732494;1583658,2732494;1555614,2741509;1530576,2743512;1505536,2744513;1502815,2743348;1479996,2747394;1452453,2742510;1453455,2741509;1458462,2734497;1435427,2731492;1446443,2725483;1479496,2724480;1511546,2723479;1557617,2724480;1589668,2721476;1649762,2708454;1689825,2699440;1719872,2698438;1721963,2697467;1692830,2698439;1652767,2707453;1592673,2720475;1560623,2723479;1514550,2722478;1482500,2723479;1449448,2724481;1450450,2720475;1457460,2710458;1765944,2659374;1975274,2580244;2030359,2551196;2061409,2535170;2093459,2518142;2153553,2482083;2201629,2445021;2291770,2374906;2316809,2354873;2340847,2333839;2376903,2300784;2391927,2275743;2413508,2255960;2413681,2254717;2392930,2273740;2377905,2298781;2341849,2331836;2317811,2352870;2292772,2372903;2202631,2443018;2154555,2480079;2094461,2516139;2062411,2533166;2031362,2549193;1976276,2578241;1766947,2657371;1458462,2708455;1435427,2708455;1432421,2700442;1408384,2699440;1386349,2708455;1322249,2709456;1275175,2707453;1252139,2705450;1229103,2701443;1242980,2686641;1240120,2687420;1188419,2677845;1186035,2678406;1086880,2660376;1047818,2652363;1013764,2646353;972700,2627321;921620,2608290;868537,2587255;877551,2580244;914609,2587255;930634,2601278;985720,2617305;1094892,2645351;1121934,2650360;1150980,2655367;1183031,2662379;1218350,2670017;1221089,2669390;1254142,2674399;1255143,2672396;1303218,2674399;1311231,2675400;1385347,2675400;1439432,2677403;1503533,2672396;1511545,2672396;1514550,2680409;1577649,2672396;1619715,2662379;1643753,2658373;1658777,2656369;1691828,2648356;1718871,2642346;1745913,2635334;1795516,2626749;1802002,2624317;1749920,2633331;1722877,2640343;1695835,2646353;1662783,2654366;1647760,2656369;1623722,2660376;1558620,2666386;1514550,2670392;1506538,2670392;1442437,2675400;1388352,2673397;1314236,2673397;1306223,2672396;1275175,2659374;1258148,2670392;1258105,2670479;1272170,2661377;1303219,2674398;1255144,2672395;1255522,2672150;1224095,2667387;1187037,2659374;1154987,2652363;1125940,2647354;1098899,2642346;989727,2614300;934641,2598274;918616,2584251;881557,2577239;826471,2549193;810446,2550195;753356,2521146;743340,2503117;745343,2502116;780399,2521146;815453,2540178;825469,2534168;784405,2507123;750351,2492099;703277,2465054;663214,2439011;600116,2411967;576078,2391934;581085,2389931;605123,2396942;555044,2344856;527000,2321819;500960,2298781;467908,2271737;419833,2218649;416534,2208339;406812,2198616;373760,2162557;369754,2144527;356733,2126497;355182,2124065;339706,2113475;309659,2070405;292633,2030339;290629,2030339;267594,1986267;245559,1942194;222522,1891111;201490,1839025;222522,1874082;243556,1918155;250567,1942194;253464,1946444;249898,1927899;240597,1911017;225457,1876971;207498,1847037;185464,1786938;166586,1725330;160387,1707371;133388,1599595;121448,1521355;121363,1523505;122365,1539532;127373,1576593;133382,1614656;123366,1581601;116356,1539532;108343,1539532;103335,1501469;96324,1477430;90315,1454392;73288,1436363;68280,1436363;63272,1411321;61269,1379268;65275,1334195;67278,1318168;70689,1307176;69031,1282109;71285,1245047;75291,1237536;75291,1233028;67278,1248053;60268,1238036;47247,1220007;44868,1205733;44243,1206985;40236,1247051;37231,1287117;34227,1318168;34227,1382273;35228,1415328;37231,1448381;28218,1479433;26214,1479433;20205,1419334;20205,1357232;25212,1309153;34223,1318163;26214,1308152;24211,1272092;26214,1217001;27215,1201977;30221,1176935;42240,1131862;48228,1101919;46246,1094800;39234,1134866;27215,1179941;24211,1204982;23209,1220007;21206,1275097;23209,1311156;18202,1359235;18202,1421337;24211,1481436;26214,1481436;39234,1538531;46246,1585608;61269,1633687;84931,1737076;86996,1756890;91317,1756890;113352,1809977;121364,1837022;106340,1813983;90315,1777924;89314,1787940;80600,1760927;74290,1761898;67278,1738860;43241,1683769;28218,1634689;27215,1593621;20205,1545542;15197,1497463;4180,1462405;11190,1276099;18202,1228020;12192,1201977;24211,1129858;27215,1112830;35228,1054734;56262,1012665;51253,1069760;56259,1059973;59266,1036580;60268,1010662;69281,977607;83303,927525;100331,876441;101606,875006;109345,834372;120362,805324;133383,781284;159424,731202;180456,686128;210504,628033;232538,602991;250567,567934;265591,545897;281616,537884;285622,531874;301647,499822;332695,463762;333541,478834;331276,485169;363744,451743;379769,430708;400802,410676;402615,412689;401804,411677;427845,385634;453886,361594;481930,331545;520991,302497;563057,271446;588208,253898;605123,238391;635170,220361;667220,203334;671463,201152;682370,190438;700273,177291;719929,167275;733834,164074;736328,162266;1008756,52085;1018864,49887;1046816,40065;1066096,36183;1076150,36098;1079868,35057;1308227,5008;1373078,4757;1442437,6009;1443728,6977;1477493,3004;1508541,8012;1539590,14022;1555609,17664;1538588,13021;1507539,7011;1476491,2003;14764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8" o:spid="_x0000_s1032" style="position:absolute;left:4252;top:107920;width:18228;height:1798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0303f"/>
                <v:stroke joinstyle="miter"/>
                <v:path arrowok="t" o:connecttype="custom" o:connectlocs="990959,1788966;982441,1793553;982951,1793772;1061788,1742402;1034246,1748960;992933,1754206;990966,1748960;1019820,1746337;1061788,1742402;1133429,1735537;1131748,1736012;1132610,1735844;619478,1725679;648659,1733221;661119,1733876;695874,1750927;711612,1754206;712597,1754534;716203,1750927;729973,1754862;743745,1758141;770878,1764451;771286,1764043;802763,1769289;817845,1771912;832928,1773224;863748,1774535;905717,1773879;907538,1773879;911619,1771584;920800,1768633;930144,1768469;936538,1769288;938259,1773879;952931,1773879;948341,1780437;945718,1783716;937193,1787651;921455,1787651;901127,1786339;857191,1785028;824403,1782405;795549,1778470;766696,1773879;722760,1767321;688661,1756174;689055,1755887;668988,1749616;651282,1741746;630954,1735189;609970,1727975;619478,1725679;1005491,1711620;995473,1713149;926182,1716648;948997,1719449;954899,1718138;995556,1713548;1002247,1712246;1067747,1702118;1033716,1707312;1045394,1707645;1062198,1704531;1191971,1700601;1085236,1729026;1139250,1716991;507671,1687317;583083,1719449;609970,1727975;630298,1735188;650627,1741746;668332,1749615;664397,1752894;653905,1750927;616527,1737156;598166,1729942;579805,1722072;555541,1713548;534557,1704367;518163,1695841;507671,1687317;538492,1670922;574559,1689284;569969,1691907;528000,1671578;538492,1670922;405373,1626330;449964,1651249;459145,1661742;438161,1650593;422423,1640757;405373,1626330;483566,1609502;483572,1609689;485787,1612369;486031,1611246;1441231,1566455;1438849,1566653;1399504,1594852;1360814,1615837;1333272,1632231;1318190,1638789;1302451,1645347;1283434,1655184;1269007,1663709;1248023,1672234;1226383,1680103;1220481,1686005;1211301,1689284;1188349,1693219;1158840,1702400;1131954,1710925;1102445,1719450;1065722,1728631;1013917,1737156;1012606,1739123;987697,1745351;988343,1745681;1016004,1738765;1016540,1737156;1068346,1728631;1105068,1719450;1134577,1710925;1161464,1702400;1190972,1693219;1213924,1689284;1198387,1698607;1198842,1698465;1215236,1688628;1224416,1685350;1225028,1685180;1229006,1680759;1250647,1672889;1271631,1664365;1286058,1655839;1305075,1646003;1320813,1639445;1331605,1634753;1337207,1630920;1364749,1614526;1403438,1593541;316733,1557386;319223,1559522;320072,1559955;1445631,1540267;1445407,1540422;1445407,1540610;1446449,1540758;1446719,1540422;1459799,1530479;1455927,1533153;1455243,1533864;1457898,1532165;263190,1497447;287955,1526607;268319,1503043;1506229,1497428;1506171,1497449;1505737,1500420;1495245,1512224;1482785,1525995;1483536,1525822;1495245,1512880;1505737,1501076;1506229,1497428;327285,1482661;328583,1484242;328649,1484025;230285,1467631;247335,1478779;248172,1479765;255942,1481484;273565,1497796;297828,1517470;308320,1531897;314222,1539111;339141,1560096;331928,1565997;308721,1540211;307665,1540422;307665,1540422;329626,1564824;331928,1565997;339141,1560096;401438,1609279;388979,1613213;393569,1616493;375208,1617148;363404,1609279;352257,1600754;324715,1577801;299140,1554849;275532,1531897;264385,1520749;253893,1508945;257827,1503699;270943,1515503;285369,1526651;303074,1545668;304579,1546959;285369,1526651;271598,1515503;258483,1503699;244056,1485992;230285,1467631;1674923,1363362;1674590,1363505;1667427,1380695;1668038,1281206;1650660,1306309;1642135,1322048;1633610,1336475;1613281,1363362;1595576,1390249;1579838,1411890;1578525,1412692;1577451,1414283;1579182,1413201;1594920,1391561;1612626,1364674;1632954,1337787;1641479,1323360;1650004,1307621;1667710,1282046;1720416,1278930;1714924,1291227;1703121,1314835;1714924,1291227;1720416,1278930;1735909,1272209;1727383,1297784;1712301,1325327;1697219,1353526;1683448,1371232;1692629,1352870;1700498,1334508;1706399,1324672;1714268,1311556;1721482,1298441;1735909,1272209;1693463,1215996;1677546,1244011;1677253,1244684;1693284,1216468;1702193,1152547;1683062,1204817;1642818,1287080;1636926,1296396;1636889,1296473;1623117,1320081;1609347,1345657;1593609,1365330;1580493,1387626;1503114,1474844;1477539,1496485;1475085,1498351;1474026,1499423;1463332,1508141;1454588,1518126;1422455,1542390;1417420,1545570;1403745,1556719;1401770,1558002;1398848,1560752;1373273,1577802;1347699,1593541;1344772,1595024;1327455,1606272;1322086,1608980;1316878,1612558;1299172,1622395;1282630,1628882;1245758,1647481;1159256,1679745;1098977,1695244;1147692,1686005;1156873,1684037;1186382,1673545;1204743,1667643;1234253,1652560;1267696,1640756;1289123,1632353;1298517,1626985;1307041,1624363;1318845,1617804;1321947,1615648;1329993,1607968;1347699,1597475;1367842,1587601;1375240,1583047;1400815,1565997;1411963,1555505;1424423,1547635;1456555,1523372;1479506,1501731;1505081,1480091;1582460,1392872;1593109,1374768;1593609,1373199;1610658,1346967;1615904,1339098;1622880,1329423;1625085,1325327;1638856,1301719;1665742,1245978;1691972,1186302;1699678,1162038;1773942,1094493;1771975,1095805;1771975,1095805;1780136,1055628;1779901,1056788;1781811,1059081;1787713,1065639;1791648,1063016;1791747,1062513;1789025,1064327;1782467,1058425;1774291,981133;1773833,981159;1773004,981205;1773287,984322;1772631,1000717;1770008,1010554;1754270,1035473;1750335,1057114;1746401,1064327;1739843,1095805;1732630,1120724;1724760,1144988;1720170,1164006;1714924,1183679;1719108,1177171;1722794,1163350;1726072,1143676;1733941,1119413;1741155,1094493;1747712,1063016;1751647,1055802;1755581,1034162;1771320,1009242;1760828,1059737;1752958,1101706;1735253,1155480;1731750,1160929;1730252,1169088;1725417,1183024;1707055,1223026;1698530,1244011;1693284,1255159;1686726,1266963;1669021,1298441;1650004,1329262;1625741,1370576;1598855,1411234;1581150,1434186;1562132,1456483;1555575,1465664;1548362,1474844;1537213,1484025;1518981,1504213;1519507,1506322;1500491,1525995;1480162,1540422;1463768,1553538;1448238,1564887;1450653,1564686;1467703,1552226;1484097,1539111;1504425,1524684;1523443,1505010;1522787,1502387;1541148,1482058;1552296,1472877;1559509,1463697;1566067,1454516;1585084,1432219;1602789,1409267;1629676,1368608;1653938,1327295;1672956,1296473;1690661,1264995;1697219,1253191;1702465,1242044;1710990,1221059;1729351,1181056;1736564,1154169;1754270,1100396;1762139,1058426;1772631,1007930;1774997,999061;1773287,998750;1773942,982355;1788369,967272;1780732,999090;1780733,999090;1788369,967273;1794271,960714;1790336,969240;1790336,969240;1789434,987109;1789025,1003996;1782467,1024175;1782467,1026480;1790336,1003996;1791648,969239;1794705,962615;1766073,932516;1761776,942674;1760171,957436;1758103,950539;1757346,951513;1759516,958747;1758205,969240;1760828,977765;1762861,977652;1761483,973174;1762794,962681;1766073,932516;1821157,914810;1822469,915465;1821813,943008;1822469,962026;1820501,996782;1818534,1016455;1812632,1045309;1810665,1069574;1800829,1114167;1791648,1152857;1775254,1160071;1776566,1156136;1779189,1128594;1789025,1099739;1796894,1095149;1796894,1095149;1805419,1045309;1810009,1021701;1813944,997438;1817223,974485;1818534,952845;1819190,934483;1820501,924646;1821157,914810;92358,610748;92684,610911;92715,610820;131922,516753;117495,543640;105691,553477;105663,554105;104521,579209;104554,579149;105691,554132;117495,544295;131922,517409;132413,517736;132659,517245;139790,459700;130609,466258;116839,495112;119989,497633;120092,497190;117495,495112;131265,466258;139395,460451;190284,422321;189456,422984;185940,436502;183726,443306;123396,553477;114871,580363;107002,607906;89952,665614;78805,704961;73559,734471;70936,749554;68968,764637;63066,805295;61099,830215;64378,856446;65915,842153;65690,837428;68313,809886;74214,769227;78895,763610;85692,718121;85362,710207;91841,691635;95695,676041;94543,678730;90608,677418;80772,705617;81428,721356;76837,751522;76182,756768;69624,764637;71591,749554;74214,734471;79460,704961;90608,665614;107658,607906;115527,580363;124052,553477;184382,443306;190284,422321;202088,356743;202087,356743;205366,359366;205366,359366;320251,263378;320125,263479;319743,263911;314386,269524;313032,271495;312148,272494;308320,278050;268319,325266;257171,338381;246024,352152;196750,406615;246679,351497;257827,337725;268975,324610;308976,277394;313032,271495;319743,263911;336897,218158;331237,220130;327028,221693;326026,222964;318813,229522;300451,241326;287992,255097;276189,268868;268319,276082;268052,275748;260614,284690;247991,300346;227662,322643;230941,326577;231004,326522;228318,323298;248646,301002;268975,276082;276844,268869;288648,255097;301107,241326;319468,229522;326682,222965;334551,220014;337035,219243;1286713,99678;1320157,114761;1334583,126565;1302451,110826;1286713,99678;1177857,51806;1204088,57708;1240810,76070;1177857,51806;783091,47462;769320,49183;739810,53118;710957,59675;698498,63610;684071,67545;652502,73747;646692,76070;606691,89841;567346,105580;539804,118040;521443,125253;476195,146238;454555,160010;433571,173781;400127,198700;368650,223620;338525,249901;341108,253130;347502,248745;352944,244688;372585,227555;404061,202635;437505,177716;458489,163944;480129,150173;525376,129188;543082,120007;570624,107547;609970,91808;649971,78037;666774,74737;674891,71963;785372,48128;1017605,33362;1031623,34756;1050640,41314;1036213,39347;1006048,33444;1017605,33362;1093920,28198;1120806,30165;1153594,43281;1112937,36067;1093920,28198;874569,28034;798828,32133;746368,39346;721449,45904;699808,53773;669643,57708;555541,101645;514229,120007;501769,124597;490622,130499;469637,141647;436849,158698;411930,178371;339797,234768;324722,247877;309975,261343;310287,261655;196841,394778;173889,426255;163397,445273;152905,462979;133232,499702;111833,533424;111593,534459;104379,554132;99133,563313;97821,564625;92002,583970;90608,595446;89297,611841;80116,638728;71591,665614;62410,704961;57164,741029;53886,777097;58476,752177;58901,750121;59787,740373;65033,704306;66676,704854;66819,704244;65034,703649;74215,664303;82739,637416;91878,610652;91264,610529;92576,594135;99789,563313;105035,554132;105211,553653;112249,534459;133888,500358;153561,463635;164053,445929;174546,426911;197497,395434;310943,262311;341108,234769;413242,178372;438161,158698;470949,141648;491933,130499;503081,124598;515540,120007;556854,101645;670956,57708;701121,53774;722760,45904;747679,39347;800140,32133;875880,28280;936758,30323;966703,0;997523,1967;1029000,5246;1049984,10492;1063755,17050;1080805,13771;1106379,19673;1122117,24263;1121462,24920;1120806,29510;1093920,27543;1084739,24920;1075559,22952;1057853,19017;1040148,15083;1021787,12459;1001458,12459;985064,12459;959490,12459;958288,12076;947030,17706;950965,24263;990310,32133;972801,32438;973096,32461;991622,32133;1007360,34100;1037525,40002;1051951,41970;1076215,47216;1101134,52462;1125396,58364;1149660,65578;1161464,68856;1173267,72791;1173419,72930;1181884,74390;1202397,82013;1205262,86354;1206055,86563;1224416,93776;1240155,100334;1255893,107548;1267697,114105;1275566,118040;1284090,122630;1312944,139025;1349666,162633;1368684,175749;1369234,176142;1378953,182046;1749024,878086;1748746,883574;1756237,884644;1763450,889890;1766729,907596;1779188,928581;1784435,929058;1784435,923991;1789766,909182;1789680,906285;1794926,888579;1802140,888579;1813288,881366;1814599,910220;1811321,923991;1807386,937106;1805418,958747;1804763,969895;1803452,981044;1800655,982908;1800829,983666;1803507,981880;1804763,971207;1805418,960059;1807386,938418;1811321,925302;1814599,911531;1819845,915466;1819190,925302;1817878,935139;1817222,953501;1815911,975142;1812632,998094;1808698,1022358;1804107,1045966;1795582,1095805;1787713,1100396;1777877,1129250;1775254,1156792;1773942,1160727;1762794,1190893;1759515,1193516;1745745,1225649;1760171,1193516;1763450,1190893;1742466,1250568;1731318,1256471;1729006,1261095;1729351,1261716;1731974,1256470;1743122,1250568;1735253,1272865;1720826,1299096;1713613,1312211;1705744,1325327;1699842,1335163;1691317,1354181;1682136,1372543;1667710,1392216;1653283,1410578;1653884,1409340;1637544,1431563;1602133,1470254;1595161,1480981;1602133,1470910;1637544,1432219;1610658,1472877;1596805,1487386;1585684,1495562;1585083,1496485;1578131,1501834;1577870,1503699;1547049,1535176;1514261,1565342;1512745,1566442;1501802,1580424;1475572,1600098;1451056,1618485;1450968,1618592;1475572,1600754;1501802,1581080;1480162,1602721;1462539,1614197;1450347,1619346;1449997,1619772;1436882,1628297;1431939,1630587;1419505,1640675;1407373,1649281;1389012,1661085;1383110,1661742;1376550,1664657;1375530,1665431;1383766,1662397;1389668,1661742;1366060,1679447;1350978,1687317;1335896,1694530;1325242,1696128;1323436,1697154;1273598,1718794;1271057,1719372;1255893,1729286;1264417,1731909;1232941,1745681;1235564,1736500;1225072,1740435;1215236,1743713;1194907,1750271;1192191,1747011;1182447,1748960;1170644,1751583;1146381,1757485;1145581,1757857;1168677,1752238;1180480,1749615;1190316,1747648;1194251,1750927;1214580,1744369;1224416,1741090;1234908,1737156;1232285,1746337;1204743,1759452;1203393,1759074;1184415,1766665;1168677,1771256;1145069,1777158;1135315,1776338;1114913,1780308;1114248,1781749;1059821,1792241;1047361,1788962;1036869,1788962;1018507,1794864;1002114,1796176;985719,1796831;983938,1796068;968998,1798717;950965,1795520;951621,1794864;954899,1790273;939817,1788306;947030,1784372;968670,1783716;989655,1783060;1019819,1783716;1040803,1781749;1080149,1773223;1106379,1767321;1126052,1766665;1127421,1766030;1108347,1766666;1082116,1772568;1042771,1781093;1021787,1783060;991622,1782405;970637,1783060;948997,1783716;949653,1781093;954243,1774535;1156217,1741090;1293271,1689284;1329337,1670266;1349666,1659774;1370650,1648626;1409996,1625018;1441472,1600754;1500491,1554849;1516884,1541734;1532623,1527963;1556230,1506322;1566067,1489928;1580196,1476975;1580310,1476162;1566723,1488616;1556886,1505010;1533279,1526651;1517541,1540422;1501147,1553538;1442129,1599442;1410652,1623706;1371307,1647314;1350322,1658462;1329993,1668955;1293927,1687973;1156873,1739779;954899,1773224;939817,1773224;937849,1767978;922111,1767321;907684,1773224;865716,1773879;834895,1772568;819813,1771256;804731,1768633;813815,1758942;811944,1759452;778093,1753183;776533,1753550;711613,1741746;686038,1736500;663742,1732566;636856,1720105;603412,1707646;568657,1693874;574559,1689284;598822,1693874;609314,1703055;645381,1713548;716859,1731909;734564,1735189;753581,1738467;774566,1743058;797690,1748058;799484,1747648;821124,1750927;821780,1749616;853256,1750927;858502,1751583;907028,1751583;942439,1752894;984408,1749616;989654,1749616;991622,1754862;1032934,1749616;1060476,1743058;1076214,1740435;1086051,1739123;1107691,1733877;1125396,1729942;1143102,1725352;1175578,1719731;1179825,1718138;1145725,1724040;1128020,1728631;1110314,1732566;1088674,1737812;1078838,1739123;1063100,1741746;1020475,1745681;991622,1748304;986376,1748304;944407,1751583;908996,1750271;860470,1750271;855224,1749616;834895,1741090;823747,1748304;823719,1748361;832928,1742402;853257,1750927;821780,1749615;822028,1749455;801451,1746337;777189,1741090;756204,1736500;737187,1733221;719482,1729942;648004,1711581;611937,1701088;601445,1691907;577182,1687317;541115,1668955;530623,1669611;493245,1650593;486687,1638789;487998,1638134;510950,1650593;533902,1663053;540459,1659118;513573,1641412;491278,1631576;460457,1613869;434226,1596819;392914,1579114;377176,1565998;380454,1564686;396192,1569276;363404,1535176;345043,1520093;327993,1505010;306354,1487305;274877,1452548;272717,1445798;266352,1439432;244712,1415824;242089,1404020;233564,1392216;232548,1390624;222416,1383691;202743,1355493;191595,1329262;190284,1329262;175202,1300407;160775,1271553;145692,1238109;131922,1204008;145692,1226960;159463,1255815;164053,1271553;165950,1274335;163616,1262195;157525,1251143;147613,1228851;135855,1209254;121429,1169907;109070,1129576;105010,1117815;87333,1047254;79516,996030;79460,997438;80116,1007930;83395,1032195;87329,1057114;80772,1035473;76182,1007930;70936,1007930;67656,983011;63066,967272;59132,952190;47984,940386;44705,940386;41426,923991;40115,903006;42738,873496;44049,863004;46282,855807;45197,839396;46672,815132;49295,810214;49295,807262;44049,817099;39459,810542;30934,798738;29377,789393;28967,790212;26344,816443;24376,842674;22409,863004;22409,904973;23065,926614;24376,948254;18475,968584;17163,968584;13229,929237;13229,888579;16507,857102;22407,863000;17163,856446;15852,832838;17163,796770;17819,786934;19786,770539;27655,741029;31576,721425;30279,716765;25688,742996;17819,772507;15852,788901;15196,798738;13884,834805;15196,858413;11917,889890;11917,930549;15852,969895;17163,969895;25688,1007275;30279,1038096;40115,1069574;55607,1137262;56959,1150235;59788,1150235;74215,1184991;79461,1202697;69624,1187614;59132,1164006;58477,1170563;52771,1152878;48640,1153513;44049,1138431;28311,1102363;18475,1070230;17819,1043343;13229,1011865;9950,980388;2737,957436;7327,835461;11917,803984;7983,786934;15852,739718;17819,728569;23065,690534;36836,662991;33557,700371;36835,693964;38803,678648;39459,661680;45361,640039;54541,607250;65690,573805;66525,572866;71592,546263;78805,527245;87330,511506;104380,478717;118150,449208;137823,411172;152250,394778;164053,371826;173890,357399;184382,352152;187005,348218;197497,327233;217826,303625;218379,313492;216896,317640;238154,295756;248646,281985;262417,268869;263604,270187;263073,269524;280123,252474;297173,236736;315534,217062;341108,198044;368650,177716;385118,166227;396192,156074;415865,144270;436849,133123;439627,131694;446768,124680;458490,116072;471359,109515;480463,107419;482096,106235;660463,34100;667080,32661;685382,26230;698005,23689;704588,23633;707022,22952;856535,3279;898995,3115;944407,3934;945252,4568;967359,1967;987687,5246;1008016,9180;1018504,11564;1007360,8525;987031,4590;966703,1312;9667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8" o:spid="_x0000_s1033" style="position:absolute;left:20733;top:105794;width:4606;height:45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250403,452076;248251,453235;248379,453290;268301,440309;261341,441966;250902,443292;250405,441966;257696,441303;268301,440309;286403,438574;285979,438694;286196,438652;156534,436083;163908,437989;167056,438155;175839,442463;179815,443292;180064,443375;180975,442463;184455,443458;187935,444286;194791,445881;194894,445778;202848,447103;206659,447766;210470,448098;218258,448429;228863,448263;229324,448263;230355,447683;232675,446938;235036,446896;236651,447103;237086,448263;240794,448263;239634,449921;238971,450749;236817,451744;232840,451744;227703,451412;216601,451081;208316,450418;201025,449424;193734,448263;182632,446606;174016,443789;174116,443717;169045,442132;164571,440143;159434,438486;154132,436663;156534,436083;254075,432530;251544,432917;234035,433801;239800,434509;241291,434177;251565,433017;253255,432689;269806,430129;261207,431442;264158,431526;268404,430739;301196,429746;274226,436929;287874,433888;128282,426389;147338,434509;154132,436663;159268,438486;164405,440143;168879,442132;167885,442960;165234,442463;155789,438983;151149,437160;146509,435172;140378,433017;135076,430697;130933,428543;128282,426389;136070,422246;145184,426886;144024,427549;133419,422412;136070,422246;102433,410977;113700,417275;116020,419926;110718,417109;106741,414623;102433,410977;122191,406725;122193,406772;122752,407449;122814,407166;364181,395847;363579,395897;353637,403023;343861,408326;336901,412469;333090,414126;329113,415783;324308,418269;320662,420423;315360,422577;309892,424566;308400,426057;306080,426886;300281,427880;292824,430200;286031,432355;278574,434509;269295,436829;256204,438983;255873,439481;249579,441054;249742,441138;256732,439390;256867,438983;269958,436829;279237,434509;286693,432355;293487,430200;300944,427880;306743,426886;302817,429242;302932,429206;307075,426720;309395,425892;309549,425849;310555,424732;316023,422743;321325,420589;324971,418434;329776,415949;333753,414292;336480,413106;337895,412137;344855,407994;354631,402691;80035,393555;80664,394095;80878,394204;365293,389229;365236,389268;365236,389316;365500,389353;365568,389268;368873,386755;367895,387431;367722,387611;368393,387182;66505,378408;72763,385777;67801,379822;380605,378404;380590,378409;380481,379160;377830,382143;374681,385623;374871,385579;377830,382308;380481,379325;380605,378404;82701,374672;83029,375071;83045,375017;58190,370874;62499,373691;62710,373940;64673,374375;69126,378497;75257,383468;77909,387114;79400,388937;85697,394240;83874,395731;78010,389215;77743,389268;77743,389268;83292,395435;83874,395731;85697,394240;101438,406668;98290,407663;99450,408491;94810,408657;91828,406668;89011,404514;82051,398714;75589,392914;69624,387114;66807,384297;64156,381314;65150,379988;68464,382971;72109,385788;76583,390594;76963,390920;72109,385788;68629,382971;65315,379988;61670,375514;58190,370874;423232,344525;423148,344561;421338,348905;421492,323764;417101,330107;414947,334085;412793,337730;407656,344525;403182,351319;399205,356788;398874,356991;398602,357393;399039,357119;403016,351651;407490,344856;412627,338062;414781,334416;416935,330439;421409,323976;434728,323189;433340,326296;430357,332262;433340,326296;434728,323189;438642,321490;436488,327953;432677,334913;428866,342039;425386,346513;427706,341873;429694,337233;431186,334748;433174,331433;434997,328119;438642,321490;427917,307285;423895,314364;423821,314535;427872,307404;430123,291251;425289,304460;415120,325248;413631,327602;413621,327622;410141,333588;406662,340051;402685,345022;399371,350656;379818,372697;373356,378165;372736,378637;372468,378908;369766,381111;367556,383634;359437,389766;358164,390569;354709,393387;354210,393711;353471,394406;347009,398714;340547,402691;339807,403066;335431,405909;334075,406593;332759,407497;328285,409983;324105,411622;314787,416322;292929,424475;277698,428392;290007,426057;292327,425560;299784,422909;304423,421417;311880,417606;320331,414623;325745,412499;328119,411143;330273,410480;333256,408823;334039,408278;336073,406337;340547,403686;345636,401191;347506,400040;353968,395731;356785,393080;359934,391091;368053,384960;373853,379491;380315,374022;399868,351982;402559,347407;402685,347010;406993,340382;408319,338393;410081,335948;410639,334913;414118,328947;420912,314861;427540,299781;429487,293650;448253,276581;447756,276912;447756,276912;449818,266760;449759,267053;450241,267632;451733,269289;452727,268627;452752,268499;452064,268958;450407,267466;448341,247935;448225,247941;448016,247953;448087,248741;447922,252884;447259,255369;443282,261666;442288,267135;441294,268958;439637,276912;437814,283210;435825,289341;434666,294147;433340,299118;434397,297474;435328,293981;436157,289010;438145,282878;439968,276581;441625,268627;442619,266804;443613,261335;447590,255038;444939,267798;442951,278404;438477,291993;437591,293369;437213,295431;435991,298953;431351,309061;429197,314364;427872,317182;426215,320165;421741,328119;416935,335908;410804,346348;404011,356622;399537,362422;394731,368057;393074,370377;391252,372697;388435,375017;383827,380118;383961,380651;379155,385623;374018,389268;369876,392583;365952,395451;366562,395400;370870,392251;375013,388937;380149,385291;384955,380320;384789,379657;389429,374520;392246,372200;394068,369880;395725,367560;400531,361925;405005,356125;411799,345851;417930,335410;422735,327622;427209,319667;428866,316684;430191,313867;432346,308564;436985,298456;438808,291661;443282,278073;445270,267467;447922,254706;448519,252465;448087,252386;448253,248244;451898,244432;449969,252472;449969,252472;451899,244432;453390,242775;452396,244929;452396,244929;452168,249445;452064,253712;450407,258811;450407,259394;452396,253712;452727,244929;453500,243255;446265,235649;445179,238216;444773,241946;444251,240204;444059,240450;444608,242278;444276,244929;444939,247083;445453,247055;445105,245923;445436,243272;446265,235649;460184,231175;460515,231340;460349,238300;460515,243106;460018,251889;459521,256861;458029,264152;457532,270284;455047,281552;452727,291330;448585,293153;448916,292158;449579,285198;452064,277907;454053,276747;454053,276747;456207,264152;457367,258186;458361,252055;459189,246255;459521,240786;459686,236146;460018,233660;460184,231175;23338,154337;23420,154379;23428,154356;33335,130585;29689,137379;26707,139865;26700,140024;26411,146368;26419,146352;26707,140030;29689,137545;33335,130750;33459,130833;33521,130709;35323,116167;33003,117824;29524,125116;30320,125753;30346,125641;29689,125116;33169,117824;35223,116357;48082,106722;47873,106889;46985,110305;46425,112024;31181,139865;29026,146659;27038,153619;22730,168202;19913,178145;18587,185603;17925,189414;17427,193226;15936,203500;15439,209797;16268,216426;16656,212814;16599,211620;17262,204660;18753,194386;19936,192966;21653,181471;21570,179471;23207,174778;24181,170837;23890,171517;22896,171185;20410,178311;20576,182288;19416,189911;19250,191237;17593,193226;18090,189414;18753,185603;20079,178145;22896,168202;27204,153619;29192,146659;31346,139865;46591,112024;48082,106722;51065,90150;51065,90150;51893,90813;51893,90813;80923,66556;80892,66582;80795,66691;79441,68109;79099,68607;78876,68860;77909,70264;67801,82195;64984,85510;62167,88990;49716,102752;62333,88824;65150,85344;67967,82030;78074,70098;79099,68607;80795,66691;85130,55129;83700,55627;82636,56022;82383,56343;80560,58001;75920,60984;72772,64464;69789,67944;67801,69767;67733,69682;65854,71942;62664,75898;57527,81533;58356,82527;58372,82513;57693,81698;62830,76064;67967,69767;69955,67944;72938,64464;76086,60984;80726,58001;82548,56344;84537,55598;85164,55403;325136,25189;333587,29000;337232,31983;329113,28006;325136,25189;297630,13092;304258,14583;313537,19223;297630,13092;197877,11994;194397,12429;186941,13423;179650,15080;176502,16074;172856,17069;164879,18636;163411,19223;153303,22703;143361,26680;136402,29829;131762,31652;120328,36955;114860,40435;109558,43915;101107,50212;93153,56509;85541,63150;86194,63967;87809,62858;89184,61833;94148,57504;102101,51206;110552,44909;115854,41429;121323,37949;132756,32646;137230,30326;144190,27177;154132,23200;164239,19720;168485,18886;170536,18185;198454,12162;257136,8431;260678,8783;265484,10440;261838,9943;254216,8451;257136,8431;276420,7126;283214,7623;291499,10937;281225,9114;276420,7126;220993,7084;201854,8120;188598,9943;182301,11600;176833,13589;169211,14583;140378,25686;129939,30326;126791,31486;123974,32978;118671,35795;110386,40103;104090,45075;85862,59326;82053,62639;78327,66042;78406,66121;49739,99761;43940,107716;41288,112522;38637,116996;33666,126276;28259,134797;28198,135059;26375,140030;25050,142351;24718,142682;23248,147571;22896,150471;22564,154614;20244,161408;18090,168202;15770,178145;14445,187260;13616,196374;14776,190077;14884,189557;15108,187094;16433,177980;16848,178118;16884,177964;16433,177814;18753,167871;20907,161076;23216,154313;23061,154282;23393,150139;25215,142351;26541,140030;26586,139909;28364,135059;33832,126442;38803,117162;41454,112687;44105,107881;49905,99927;78572,66287;86194,59327;104421,45075;110718,40103;119003,35795;124305,32978;127122,31486;130271,30326;140710,25686;169542,14583;177164,13589;182632,11600;188929,9943;202185,8120;221324,7146;236707,7663;244274,0;252062,497;260015,1326;265318,2651;268798,4309;273106,3480;279568,4971;283545,6131;283379,6297;283214,7457;276420,6960;274100,6297;271780,5800;267306,4806;262832,3811;258193,3149;253056,3149;248913,3149;242451,3149;242147,3052;239303,4474;240297,6131;250239,8120;245815,8197;245889,8203;250570,8120;254547,8617;262170,10109;265815,10606;271946,11932;278243,13257;284374,14749;290505,16572;293487,17400;296470,18394;296508,18430;298647,18798;303831,20725;304555,21822;304755,21875;309395,23697;313372,25355;317348,27178;320331,28835;322319,29829;324474,30989;331764,35132;341044,41098;345849,44412;345988,44511;348444,46003;441956,221894;441886,223281;443779,223552;445602,224877;446430,229352;449579,234655;450904,234775;450904,233495;452251,229753;452230,229020;453555,224546;455378,224546;458195,222723;458526,230015;457698,233495;456704,236809;456207,242278;456041,245095;455710,247912;455003,248383;455047,248575;455724,248123;456041,245426;456207,242609;456704,237140;457698,233826;458526,230346;459852,231340;459686,233826;459355,236312;459189,240952;458858,246421;458029,252221;457035,258352;455875,264318;453721,276912;451733,278073;449247,285364;448584,292324;448253,293318;445436,300941;444607,301604;441128,309724;444773,301604;445602,300941;440299,316022;437482,317513;436898,318682;436985,318839;437648,317513;440465,316022;438477,321656;434831,328285;433009,331599;431020,334913;429529,337399;427375,342205;425055,346845;421409,351816;417764,356456;417916,356144;413787,361759;404839,371537;403077,374247;404839,371702;413787,361925;406993,372199;403493,375866;400682,377932;400531,378165;398774,379517;398708,379988;390920,387943;382635,395566;382252,395844;379487,399377;372859,404348;366664,408995;366642,409022;372859,404514;379487,399543;374018,405011;369565,407911;366485,409213;366396,409320;363082,411474;361833,412053;358691,414602;355626,416777;350986,419760;349495,419926;347837,420663;347579,420858;349660,420092;351152,419926;345186,424400;341375,426389;337564,428212;334872,428616;334416,428875;321822,434343;321180,434489;317348,436995;319502,437658;311549,441138;312212,438818;309560,439812;307075,440640;301938,442298;301252,441474;298790,441966;295807,442629;289676,444121;289474,444215;295310,442795;298293,442132;300778,441635;301772,442463;306909,440806;309395,439978;312046,438983;311383,441303;304423,444618;304082,444522;299287,446440;295310,447601;289345,449092;286880,448885;281725,449888;281557,450252;267803,452903;264655,452075;262004,452075;257364,453566;253222,453898;249079,454063;248629,453871;244854,454540;240297,453732;240463,453566;241291,452406;237480,451909;239303,450915;244771,450749;250073,450583;257695,450749;262998,450252;272940,448098;279568,446606;284539,446440;284885,446280;280065,446441;273437,447932;263495,450086;258193,450583;250570,450418;245268,450583;239800,450749;239965,450086;241125,448429;292162,439978;326793,426886;335907,422080;341044,419429;346346,416612;356288,410646;364242,404514;379155,392914;383298,389600;387275,386120;393240,380651;395725,376508;399296,373235;399324,373029;395891,376177;393406,380320;387440,385788;383463,389268;379321,392583;364408,404183;356454,410314;346512,416280;341210,419097;336073,421749;326959,426555;292327,439646;241291,448098;237480,448098;236983,446772;233006,446606;229360,448098;218756,448263;210968,447932;207156,447601;203345,446938;205641,444489;205168,444618;196614,443034;196220,443126;179816,440143;173353,438818;167719,437823;160926,434675;152475,431526;143693,428046;145184,426886;151315,428046;153966,430366;163080,433017;181141,437658;185615,438486;190421,439315;195723,440475;201566,441738;202020,441635;207488,442463;207653,442132;215607,442463;216933,442629;229195,442629;238143,442960;248748,442132;250073,442132;250570,443458;261010,442132;267969,440475;271946,439812;274431,439481;279900,438155;284374,437160;288847,436000;297054,434580;298127,434178;289510,435669;285036,436829;280563,437823;275094,439149;272609,439481;268632,440143;257861,441138;250570,441801;249245,441801;238640,442629;229692,442298;217430,442298;216104,442132;210968,439978;208151,441801;208143,441815;210470,440309;215607,442463;207654,442132;207716,442091;202517,441303;196386,439978;191083,438818;186278,437989;181804,437160;163742,432520;154629,429869;151978,427549;145847,426389;136733,421749;134082,421915;124637,417109;122980,414126;123311,413960;129111,417109;134910,420257;136567,419263;129774,414789;124140,412303;116352,407829;109724,403520;99284,399046;95308,395731;96136,395400;100113,396560;91828,387943;87188,384131;82880,380320;77412,375845;69458,367062;68912,365357;67304,363748;61836,357782;61173,354799;59019,351816;58762,351414;56202,349662;51231,342536;48414,335908;48082,335908;44271,328616;40626,321324;36815,312873;33335,304256;36815,310056;40294,317347;41454,321324;41934,322028;41344,318960;39805,316167;37300,310533;34329,305581;30684,295638;27561,285447;26535,282474;22068,264643;20093,251699;20079,252055;20244,254706;21073,260838;22067,267135;20410,261666;19250,254706;17925,254706;17096,248409;15936,244432;14942,240621;12125,237638;11296,237638;10468,233495;10136,228192;10799,220735;11131,218083;11695,216264;11421,212117;11793,205986;12456,204743;12456,203997;11131,206483;9971,204826;7817,201843;7423,199481;7320,199688;6657,206317;6160,212946;5663,218083;5663,228689;5828,234158;6160,239626;4668,244763;4337,244763;3343,234820;3343,224546;4171,216592;5662,218082;4337,216426;4006,210460;4337,201346;4503,198860;5000,194717;6988,187260;7979,182306;7651,181128;6491,187757;4503,195214;4006,199357;3840,201843;3508,210957;3840,216923;3011,224877;3011,235152;4006,245095;4337,245095;6491,254541;7651,262329;10136,270284;14051,287389;14393,290667;15108,290667;18753,299450;20079,303924;17593,300113;14942,294147;14776,295804;13335,291335;12291,291495;11131,287684;7154,278570;4668,270450;4503,263655;3343,255701;2514,247746;692,241946;1851,211123;3011,203169;2017,198860;4006,186928;4503,184111;5828,174500;9308,167539;8479,176985;9308,175366;9805,171496;9971,167208;11462,161739;13782,153453;16599,145002;16810,144764;18090,138042;19913,133236;22067,129259;26375,120973;29855,113516;34826,103904;38472,99761;41454,93961;43940,90315;46591,88990;47254,87995;49905,82693;55042,76727;55182,79220;54807,80268;60178,74738;62830,71258;66310,67944;66609,68277;66475,68109;70784,63801;75092,59824;79732,54852;86194,50046;93153,44909;97314,42006;100113,39440;105084,36457;110386,33640;111088,33279;112893,31507;115855,29332;119107,27675;121407,27145;121820,26846;166891,8617;168563,8253;173187,6628;176377,5986;178040,5972;178656,5800;216436,828;227165,787;238640,994;238853,1154;244439,497;249576,1326;254713,2320;257363,2922;254547,2154;249410,1160;244274,331;2442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8" o:spid="_x0000_s1034" style="position:absolute;left:16905;top:101541;width:2371;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128898,232725;127790,233322;127857,233350;138111,226667;134529,227521;129155,228203;128899,227521;132652,227179;138111,226667;147430,225774;147211,225836;147323,225814;80578,224492;84374,225473;85994,225558;90515,227777;92562,228203;92690,228246;93159,227777;94951,228288;96742,228715;100271,229536;100324,229483;104419,230165;106381,230506;108342,230677;112351,230848;117810,230762;118047,230762;118578,230464;119772,230080;120988,230059;121819,230165;122043,230762;123952,230762;123355,231615;123014,232042;121905,232554;119857,232554;117213,232383;111498,232213;107233,231871;103480,231360;99727,230762;94012,229909;89577,228459;89628,228422;87018,227606;84715,226582;82071,225729;79341,224791;80578,224492;130788,222663;129485,222862;120472,223317;123440,223682;124208,223511;129496,222914;130366,222745;138886,221427;134460,222103;135979,222146;138164,221741;155045,221230;141161,224927;148187,223362;66035,219501;75844,223682;79341,224791;81985,225729;84630,226582;86933,227606;86421,228032;85056,227776;80194,225985;77806,225047;75418,224023;72262,222914;69532,221720;67400,220610;66035,219501;70044,217369;74735,219757;74138,220099;68679,217454;70044,217369;52729,211568;58529,214810;59723,216174;56993,214724;54946,213445;52729,211568;62899,209379;62900,209403;63188,209752;63220,209606;187467,203779;187157,203805;182039,207473;177007,210203;173424,212335;171462,213189;169415,214042;166942,215321;165065,216430;162336,217539;159521,218563;158753,219331;157559,219757;154574,220269;150735,221464;147238,222573;143400,223682;138623,224876;131884,225985;131714,226241;128474,227051;128558,227094;132156,226194;132226,225985;138964,224876;143741,223682;147579,222573;151076,221464;154915,220269;157900,219757;155879,220970;155938,220952;158071,219672;159265,219246;159344,219224;159862,218648;162677,217625;165406,216516;167283,215407;169756,214127;171804,213274;173207,212664;173936,212165;177519,210032;182551,207302;41199,202599;41523,202877;41633,202933;188039,200372;188010,200392;188010,200417;188146,200436;188181,200392;189882,199099;189379,199447;189290,199539;189635,199318;34234,194802;37456,198595;34901,195529;195921,194799;195914,194802;195857,195188;194493,196724;192872,198515;192970,198493;194493,196809;195857,195274;195921,194799;42571,192878;42740,193084;42749,193056;29954,190923;32172,192373;32281,192501;33291,192725;35584,194847;38740,197406;40105,199283;40872,200222;44113,202951;43175,203719;40157,200365;40019,200392;40019,200392;42876,203567;43175,203719;44114,202951;52217,209350;50596,209861;51193,210288;48805,210373;47270,209350;45819,208241;42237,205255;38910,202269;35840,199283;34390,197833;33025,196297;33537,195615;35243,197150;37119,198601;39422,201075;39618,201243;37119,198601;35328,197150;33622,195615;31745,193311;29954,190923;217864,177359;217821,177377;216889,179613;216969,166671;214708,169937;213599,171984;212490,173861;209846,177359;207543,180856;205496,183671;205325,183776;205186,183983;205411,183842;207458,181027;209761,177529;212405,174032;213514,172155;214623,170107;216926,166780;223782,166375;223067,167975;221532,171046;223067,167975;223782,166375;225797,165501;224688,168828;222726,172411;220764,176079;218973,178382;220167,175994;221191,173605;221958,172325;222982,170619;223920,168913;225797,165501;220276,158188;218205,161832;218167,161920;220252,158249;221411,149934;218923,156734;213688,167435;212922,168647;212917,168657;211126,171728;209334,175055;207287,177615;205581,180515;195516,191861;192190,194676;191870,194919;191733,195059;190342,196193;189204,197492;185025,200648;184370,201062;182591,202512;182334,202679;181954,203037;178627,205255;175301,207302;174920,207495;172668,208958;171969,209311;171292,209776;168989,211056;166837,211900;162041,214319;150789,218516;142948,220533;149285,219331;150479,219075;154318,217710;156706,216942;160544,214980;164894,213444;167682,212351;168904,211653;170012,211312;171548,210459;171951,210178;172998,209179;175301,207814;177921,206530;178883,205937;182210,203719;183660,202354;185281,201331;189460,198174;192446,195359;195772,192544;205837,181197;207222,178842;207287,178638;209505,175226;210187,174202;211095,172943;211382,172411;213173,169339;216670,162088;220082,154325;221084,151168;230744,142382;230488,142552;230488,142552;231550,137326;231519,137477;231768,137775;232535,138628;233047,138287;233060,138221;232706,138457;231853,137690;230789,127635;230730,127638;230622,127644;230659,128050;230574,130182;230232,131462;228185,134704;227673,137519;227162,138457;226309,142552;225370,145794;224347,148951;223750,151424;223067,153984;223612,153137;224091,151339;224517,148780;225541,145623;226479,142382;227332,138287;227844,137348;228356,134533;230403,131291;229038,137860;228015,143320;225712,150315;225256,151024;225061,152086;224432,153898;222044,159102;220935,161832;220252,163283;219400,164818;217097,168913;214623,172922;211467,178297;207970,183586;205667,186572;203193,189473;202340,190667;201402,191861;199952,193056;197580,195682;197649,195956;195175,198515;192531,200392;190398,202098;188378,203575;188692,203549;190910,201928;193043,200222;195687,198345;198161,195785;198075,195444;200464,192800;201914,191605;202852,190411;203705,189217;206178,186316;208481,183330;211979,178041;215135,172667;217608,168657;219911,164562;220764,163027;221447,161576;222556,158846;224944,153643;225882,150145;228185,143149;229209,137690;230574,131121;230881,129967;230659,129926;230744,127794;232621,125832;231627,129971;231627,129971;232621,125832;233388,124978;232877,126088;232877,126088;232759,128412;232706,130609;231853,133234;231853,133534;232877,130609;233047,126087;233445,125226;229720,121310;229161,122632;228953,124552;228684,123655;228585,123781;228868,124723;228697,126088;229038,127197;229303,127182;229123,126599;229294,125234;229720,121310;236886,119007;237056,119092;236971,122675;237056,125149;236800,129670;236544,132230;235777,135983;235521,139140;234241,144941;233047,149974;230915,150913;231085,150401;231426,146818;232706,143064;233729,142467;233729,142467;234838,135983;235435,132912;235947,129756;236374,126770;236544,123955;236630,121566;236800,120286;236886,119007;12013,79452;12056,79473;12060,79461;17160,67224;15283,70722;13748,72001;13744,72083;13596,75349;13600,75341;13748,72087;15283,70807;17160,67309;17224,67352;17255,67288;18183,59802;16989,60655;15198,64409;15607,64737;15621,64679;15283,64409;17074,60655;18132,59900;24751,54939;24643,55026;24186,56784;23898,57669;16051,72001;14942,75499;13918,79082;11700,86589;10250,91708;9568,95547;9227,97509;8971,99471;8203,104760;7947,108002;8374,111414;8574,109555;8545,108940;8886,105357;9653,100068;10262,99337;11146,93420;11103,92390;11946,89974;12448,87946;12298,88295;11786,88125;10506,91793;10592,93841;9995,97765;9909,98447;9056,99471;9312,97509;9653,95547;10336,91708;11786,86589;14004,79082;15027,75499;16136,72001;23983,57669;24751,54939;26286,46408;26286,46408;26713,46750;26713,46750;41656,34263;41640,34276;41590,34332;40893,35062;40717,35319;40602,35448;40105,36171;34901,42314;33451,44020;32001,45811;25592,52896;32087,45726;33537,43934;34987,42228;40190,36086;40717,35319;41590,34332;43822,28380;43085,28637;42538,28840;42408,29005;41469,29858;39081,31394;37460,33185;35925,34977;34901,35915;34867,35872;33899,37035;32257,39072;29613,41972;30039,42484;30048,42477;29698,42058;32342,39157;34987,35915;36010,34977;37546,33185;39166,31394;41555,29858;42493,29005;43516,28621;43840,28521;167368,12967;171718,14929;173595,16465;169415,14417;167368,12967;153209,6739;156621,7507;161397,9896;153209,6739;101860,6174;100069,6398;96230,6910;92477,7763;90856,8275;88980,8787;84874,9594;84118,9896;78915,11687;73797,13735;70215,15356;67826,16294;61941,19024;59126,20816;56396,22607;52046,25849;47952,29091;44033,32509;44369,32929;45201,32359;45909,31831;48464,29602;52558,26361;56908,23119;59638,21327;62452,19536;68338,16806;70641,15612;74223,13991;79341,11943;84544,10152;86730,9722;87786,9362;102157,6261;132364,4340;134187,4521;136661,5374;134785,5119;130861,4351;132364,4340;142291,3668;145788,3924;150053,5630;144764,4692;142291,3668;113759,3647;103907,4180;97083,5118;93842,5972;91027,6995;87103,7507;72262,13223;66888,15612;65267,16209;63817,16977;61088,18427;56823,20645;53582,23204;44199,30541;42238,32246;40320,33998;40360,34038;25604,51356;22619,55451;21254,57925;19889,60228;17330,65006;14547,69393;14515,69527;13577,72087;12895,73281;12724,73451;11967,75968;11786,77461;11615,79594;10421,83092;9312,86589;8118,91708;7436,96400;7009,101092;7606,97850;7662,97583;7777,96314;8459,91622;8673,91694;8691,91615;8459,91537;9653,86419;10762,82921;11951,79439;11871,79423;12042,77290;12980,73281;13662,72087;13685,72024;14601,69527;17415,65091;19974,60314;21339,58011;22704,55536;25689,51442;40446,34124;44369,30541;53752,23204;56993,20645;61258,18427;63988,16977;65438,16209;67058,15612;72432,13223;87274,7507;91198,6995;94012,5972;97254,5119;104078,4180;113929,3679;121848,3945;125743,0;129752,256;133846,682;136576,1365;138367,2218;140585,1791;143911,2559;145958,3156;145873,3242;145788,3839;142291,3583;141097,3242;139902,2986;137599,2474;135296,1962;132908,1621;130264,1621;128131,1621;124805,1621;124649,1571;123184,2303;123696,3156;128814,4180;126536,4220;126575,4223;128984,4180;131031,4436;134955,5204;136832,5460;139988,6142;143229,6825;146385,7593;149541,8531;151076,8957;152612,9469;152632,9487;153733,9677;156401,10669;156773,11234;156877,11261;159265,12199;161312,13052;163359,13991;164895,14844;165918,15356;167027,15953;170780,18086;175557,21157;178030,22863;178102,22914;179366,23682;227503,114229;227467,114943;228441,115083;229379,115765;229806,118068;231426,120798;232109,120860;232109,120201;232802,118275;232791,117898;233474,115594;234412,115594;235862,114656;236032,118410;235606,120201;235094,121907;234838,124723;234753,126173;234582,127623;234219,127866;234241,127964;234590,127732;234753,126343;234838,124893;235094,122078;235606,120372;236032,118580;236715,119092;236630,120372;236459,121651;236374,124040;236203,126855;235777,129841;235265,132998;234668,136069;233559,142552;232535,143149;231256,146903;230915,150486;230744,150998;229294,154922;228867,155263;227076,159444;228953,155263;229379,154922;226650,162685;225200,163453;224899,164055;224944,164136;225285,163453;226735,162685;225712,165586;223835,168998;222897,170704;221873,172411;221105,173690;219997,176164;218802,178553;216926,181112;215049,183501;215128,183340;213002,186231;208396,191264;207489,192659;208396,191349;213002,186316;209505,191605;207703,193493;206256,194556;206178,194676;205274,195372;205240,195615;201231,199710;196966,203634;196769,203777;195346,205596;191934,208155;188745,210547;188733,210561;191934,208241;195346,205681;192531,208497;190238,209989;188653,210659;188607,210715;186901,211824;186258,212122;184641,213434;183063,214554;180675,216089;179907,216174;179054,216554;178921,216654;179992,216260;180760,216174;177689,218478;175727,219502;173765,220440;172380,220648;172145,220781;165662,223596;165332,223671;163359,224961;164468,225303;160374,227094;160715,225900;159350,226412;158071,226838;155427,227691;155073,227267;153806,227521;152270,227862;149115,228630;149010,228678;152015,227947;153550,227606;154829,227350;155341,227776;157985,226923;159265,226497;160630,225985;160288,227179;156706,228886;156530,228836;154062,229824;152015,230421;148944,231189;147675,231082;145021,231599;144935,231786;137855,233151;136235,232724;134870,232724;132481,233492;130349,233663;128217,233748;127985,233649;126042,233993;123696,233578;123781,233492;124208,232895;122246,232639;123184,232127;125999,232042;128729,231957;132652,232042;135382,231786;140499,230677;143911,229909;146470,229824;146648,229741;144167,229824;140755,230592;135638,231701;132908,231957;128984,231871;126255,231957;123440,232042;123525,231701;124122,230848;150394,226497;168221,219757;172912,217283;175557,215918;178286,214468;183404,211397;187498,208241;195175,202269;197307,200563;199355,198771;202425,195956;203705,193823;205543,192138;205557,192033;203790,193653;202511,195785;199440,198601;197393,200392;195260,202098;187584,208070;183489,211227;178372,214298;175642,215748;172998,217113;168306,219587;150479,226326;124208,230677;122246,230677;121990,229995;119943,229909;118066,230677;112607,230762;108598,230592;106636,230421;104675,230080;105856,228819;105613,228886;101210,228070;101007,228118;92562,226582;89236,225900;86336,225388;82839,223767;78488,222146;73968,220355;74735,219757;77891,220355;79256,221549;83947,222914;93245,225303;95548,225729;98021,226156;100751,226753;103759,227403;103992,227350;106807,227777;106892,227606;110987,227777;111669,227862;117981,227862;122587,228032;128046,227606;128728,227606;128984,228288;134358,227606;137941,226753;139988,226412;141267,226241;144082,225559;146385,225047;148688,224449;152912,223718;153465,223511;149029,224279;146726,224876;144423,225388;141608,226070;140329,226241;138282,226582;132737,227094;128984,227435;128302,227435;122843,227862;118237,227691;111925,227691;111243,227606;108598,226497;107148,227435;107145,227443;108342,226667;110987,227776;106892,227606;106925,227585;104248,227179;101092,226497;98363,225900;95889,225473;93586,225047;84289,222658;79597,221293;78232,220099;75076,219501;70385,217113;69020,217198;64158,214724;63305,213189;63476,213103;66461,214724;69447,216345;70300,215833;66803,213530;63903,212250;59894,209947;56482,207729;51108,205425;49061,203719;49487,203549;51534,204146;47270,199710;44881,197748;42663,195785;39849,193482;35754,188961;35473,188083;34645,187254;31831,184183;31490,182648;30381,181112;30249,180905;28931,180003;26372,176335;24922,172922;24751,172922;22789,169169;20913,165415;18951,161064;17160,156628;18951,159614;20742,163368;21339,165415;21586,165777;21282,164198;20490,162760;19201,159860;17671,157311;15795,152192;14187,146946;13659,145416;11360,136236;10343,129573;10336,129756;10421,131121;10847,134277;11359,137519;10506,134704;9909,131121;9227,131121;8800,127879;8203,125832;7692,123870;6241,122334;5815,122334;5388,120201;5218,117471;5559,113632;5730,112267;6020,111331;5879,109196;6071,106040;6412,105400;6412,105016;5730,106296;5133,105443;4024,103907;3821,102691;3768,102798;3427,106210;3171,109623;2915,112267;2915,117727;3000,120542;3171,123358;2403,126002;2233,126002;1721,120884;1721,115594;2147,111500;2915,112267;2233,111414;2062,108343;2233,103651;2318,102371;2574,100239;3597,96400;4107,93850;3938,93243;3341,96656;2318,100495;2062,102627;1977,103907;1806,108599;1977,111670;1550,115765;1550,121054;2062,126173;2233,126173;3341,131036;3938,135045;5218,139140;7233,147945;7409,149633;7777,149633;9653,154154;10336,156458;9056,154496;7692,151424;7606,152278;6864,149977;6327,150059;5730,148097;3683,143405;2403,139225;2318,135727;1721,131633;1294,127538;356,124552;953,108684;1550,104590;1038,102371;2062,96229;2318,94779;3000,89831;4791,86248;4365,91111;4791,90277;5047,88285;5133,86077;5900,83262;7094,78997;8545,74646;8653,74524;9312,71063;10250,68589;11359,66541;13577,62276;15368,58437;17927,53489;19804,51356;21339,48370;22619,46494;23983,45811;24325,45299;25689,42569;28333,39498;28405,40782;28213,41321;30978,38475;32342,36683;34134,34977;34288,35148;34219,35062;36437,32844;38655,30797;41043,28237;44369,25763;47952,23119;50094,21624;51534,20304;54093,18768;56823,17318;57184,17132;58113,16219;59638,15100;61312,14247;62496,13974;62708,13820;85909,4436;86770,4249;89150,3412;90792,3082;91649,3074;91965,2986;111413,427;116936,405;122843,512;122953,594;125828,256;128473,682;131117,1194;132481,1504;131031,1109;128387,597;125743,171;125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5" style="position:absolute;left:8080;top:15098;width:56148;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" fillcolor="#9a4168 [2406]" stroked="f" strokeweight="1pt"/>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E2A"/>
    <w:rsid w:val="00187D0C"/>
    <w:rsid w:val="001A58D0"/>
    <w:rsid w:val="001B39C7"/>
    <w:rsid w:val="001F254C"/>
    <w:rsid w:val="002010B7"/>
    <w:rsid w:val="00201C80"/>
    <w:rsid w:val="00216596"/>
    <w:rsid w:val="00220381"/>
    <w:rsid w:val="00230CEC"/>
    <w:rsid w:val="00231713"/>
    <w:rsid w:val="00232314"/>
    <w:rsid w:val="00265373"/>
    <w:rsid w:val="00273824"/>
    <w:rsid w:val="0028290B"/>
    <w:rsid w:val="002A27BD"/>
    <w:rsid w:val="002A7675"/>
    <w:rsid w:val="002B496A"/>
    <w:rsid w:val="002C30F7"/>
    <w:rsid w:val="002C4A9D"/>
    <w:rsid w:val="002E6ABA"/>
    <w:rsid w:val="002F1839"/>
    <w:rsid w:val="003B6F05"/>
    <w:rsid w:val="003C0FA4"/>
    <w:rsid w:val="0041142E"/>
    <w:rsid w:val="004132CA"/>
    <w:rsid w:val="004135EF"/>
    <w:rsid w:val="00426438"/>
    <w:rsid w:val="00432583"/>
    <w:rsid w:val="004D467B"/>
    <w:rsid w:val="00566662"/>
    <w:rsid w:val="00571939"/>
    <w:rsid w:val="005B0584"/>
    <w:rsid w:val="005F757A"/>
    <w:rsid w:val="00615DB9"/>
    <w:rsid w:val="00624025"/>
    <w:rsid w:val="00655C20"/>
    <w:rsid w:val="006825A3"/>
    <w:rsid w:val="006A3D91"/>
    <w:rsid w:val="006C6118"/>
    <w:rsid w:val="006D182B"/>
    <w:rsid w:val="00756B5A"/>
    <w:rsid w:val="00757F4C"/>
    <w:rsid w:val="00780079"/>
    <w:rsid w:val="007C18CD"/>
    <w:rsid w:val="007C78B0"/>
    <w:rsid w:val="007D7E2A"/>
    <w:rsid w:val="00823CAC"/>
    <w:rsid w:val="00837FAD"/>
    <w:rsid w:val="008678F9"/>
    <w:rsid w:val="008D076F"/>
    <w:rsid w:val="00941CFB"/>
    <w:rsid w:val="009426D7"/>
    <w:rsid w:val="00982BCC"/>
    <w:rsid w:val="00A2707E"/>
    <w:rsid w:val="00A82F39"/>
    <w:rsid w:val="00B216BC"/>
    <w:rsid w:val="00B4626C"/>
    <w:rsid w:val="00BC76C1"/>
    <w:rsid w:val="00BD2365"/>
    <w:rsid w:val="00BE0F7F"/>
    <w:rsid w:val="00C701E9"/>
    <w:rsid w:val="00C7085C"/>
    <w:rsid w:val="00C73621"/>
    <w:rsid w:val="00CD5AA5"/>
    <w:rsid w:val="00CF228E"/>
    <w:rsid w:val="00D6194A"/>
    <w:rsid w:val="00D6482D"/>
    <w:rsid w:val="00DB4EA4"/>
    <w:rsid w:val="00DC6079"/>
    <w:rsid w:val="00DD0F83"/>
    <w:rsid w:val="00DD2656"/>
    <w:rsid w:val="00E368F5"/>
    <w:rsid w:val="00E56FAF"/>
    <w:rsid w:val="00EB0670"/>
    <w:rsid w:val="00ED2C26"/>
    <w:rsid w:val="00F3778A"/>
    <w:rsid w:val="00F63DA7"/>
    <w:rsid w:val="00F70692"/>
    <w:rsid w:val="00FA288A"/>
    <w:rsid w:val="00FA2F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66E275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FR" w:eastAsia="ja-JP"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079"/>
  </w:style>
  <w:style w:type="paragraph" w:styleId="Titre1">
    <w:name w:val="heading 1"/>
    <w:basedOn w:val="Normal"/>
    <w:next w:val="Normal"/>
    <w:link w:val="Titre1Car"/>
    <w:uiPriority w:val="9"/>
    <w:qFormat/>
    <w:rsid w:val="00D6482D"/>
    <w:pPr>
      <w:keepNext/>
      <w:keepLines/>
      <w:spacing w:after="0" w:line="240" w:lineRule="auto"/>
      <w:outlineLvl w:val="0"/>
    </w:pPr>
    <w:rPr>
      <w:rFonts w:asciiTheme="majorHAnsi" w:eastAsiaTheme="majorEastAsia" w:hAnsiTheme="majorHAnsi" w:cstheme="majorBidi"/>
      <w:b/>
      <w:noProof/>
      <w:color w:val="9A4168" w:themeColor="accent3" w:themeShade="BF"/>
      <w:sz w:val="48"/>
      <w:szCs w:val="32"/>
    </w:rPr>
  </w:style>
  <w:style w:type="paragraph" w:styleId="Titre2">
    <w:name w:val="heading 2"/>
    <w:basedOn w:val="Normal"/>
    <w:next w:val="Normal"/>
    <w:link w:val="Titre2Car"/>
    <w:uiPriority w:val="9"/>
    <w:qFormat/>
    <w:rsid w:val="00D6482D"/>
    <w:pPr>
      <w:keepNext/>
      <w:keepLines/>
      <w:spacing w:after="480"/>
      <w:outlineLvl w:val="1"/>
    </w:pPr>
    <w:rPr>
      <w:rFonts w:cstheme="majorBidi"/>
      <w:color w:val="B2606E" w:themeColor="accent4"/>
      <w:sz w:val="32"/>
      <w:szCs w:val="22"/>
    </w:rPr>
  </w:style>
  <w:style w:type="paragraph" w:styleId="Titre3">
    <w:name w:val="heading 3"/>
    <w:basedOn w:val="Normal"/>
    <w:next w:val="Normal"/>
    <w:link w:val="Titre3Car"/>
    <w:uiPriority w:val="9"/>
    <w:semiHidden/>
    <w:qFormat/>
    <w:pPr>
      <w:keepNext/>
      <w:keepLines/>
      <w:spacing w:after="0" w:line="240" w:lineRule="auto"/>
      <w:outlineLvl w:val="2"/>
    </w:pPr>
    <w:rPr>
      <w:rFonts w:asciiTheme="majorHAnsi" w:eastAsiaTheme="majorEastAsia" w:hAnsiTheme="majorHAnsi" w:cstheme="majorBidi"/>
      <w:color w:val="0F3B59" w:themeColor="accent1" w:themeShade="BF"/>
      <w:sz w:val="32"/>
    </w:rPr>
  </w:style>
  <w:style w:type="paragraph" w:styleId="Titre4">
    <w:name w:val="heading 4"/>
    <w:basedOn w:val="Normal"/>
    <w:next w:val="Normal"/>
    <w:link w:val="Titre4Car"/>
    <w:uiPriority w:val="9"/>
    <w:semiHidden/>
    <w:qFormat/>
    <w:pPr>
      <w:keepNext/>
      <w:keepLines/>
      <w:spacing w:after="360" w:line="240" w:lineRule="auto"/>
      <w:outlineLvl w:val="3"/>
    </w:pPr>
    <w:rPr>
      <w:rFonts w:cstheme="majorBidi"/>
      <w:iCs/>
      <w:color w:val="595959" w:themeColor="text1" w:themeTint="A6"/>
      <w:sz w:val="32"/>
    </w:rPr>
  </w:style>
  <w:style w:type="paragraph" w:styleId="Titre5">
    <w:name w:val="heading 5"/>
    <w:basedOn w:val="Normal"/>
    <w:next w:val="Normal"/>
    <w:link w:val="Titre5Car"/>
    <w:uiPriority w:val="9"/>
    <w:semiHidden/>
    <w:qFormat/>
    <w:pPr>
      <w:keepNext/>
      <w:keepLines/>
      <w:spacing w:after="0" w:line="240" w:lineRule="auto"/>
      <w:outlineLvl w:val="4"/>
    </w:pPr>
    <w:rPr>
      <w:rFonts w:asciiTheme="majorHAnsi" w:eastAsiaTheme="majorEastAsia" w:hAnsiTheme="majorHAnsi" w:cstheme="majorBidi"/>
      <w:b/>
      <w:color w:val="44546A" w:themeColor="text2"/>
      <w:sz w:val="28"/>
    </w:rPr>
  </w:style>
  <w:style w:type="paragraph" w:styleId="Titre6">
    <w:name w:val="heading 6"/>
    <w:basedOn w:val="Normal"/>
    <w:next w:val="Normal"/>
    <w:link w:val="Titre6Car"/>
    <w:uiPriority w:val="9"/>
    <w:semiHidden/>
    <w:qFormat/>
    <w:pPr>
      <w:keepNext/>
      <w:keepLines/>
      <w:spacing w:line="240" w:lineRule="auto"/>
      <w:outlineLvl w:val="5"/>
    </w:pPr>
    <w:rPr>
      <w:rFonts w:cstheme="majorBidi"/>
      <w:color w:val="0F3B59" w:themeColor="accent1" w:themeShade="BF"/>
      <w:sz w:val="28"/>
    </w:rPr>
  </w:style>
  <w:style w:type="paragraph" w:styleId="Titre7">
    <w:name w:val="heading 7"/>
    <w:basedOn w:val="Normal"/>
    <w:next w:val="Normal"/>
    <w:link w:val="Titre7Car"/>
    <w:uiPriority w:val="9"/>
    <w:semiHidden/>
    <w:qFormat/>
    <w:pPr>
      <w:keepNext/>
      <w:keepLines/>
      <w:spacing w:after="0" w:line="240" w:lineRule="auto"/>
      <w:outlineLvl w:val="6"/>
    </w:pPr>
    <w:rPr>
      <w:rFonts w:asciiTheme="majorHAnsi" w:eastAsiaTheme="majorEastAsia" w:hAnsiTheme="majorHAnsi" w:cstheme="majorBidi"/>
      <w:b/>
      <w:iCs/>
      <w:color w:val="44546A" w:themeColor="text2"/>
    </w:rPr>
  </w:style>
  <w:style w:type="paragraph" w:styleId="Titre8">
    <w:name w:val="heading 8"/>
    <w:basedOn w:val="Normal"/>
    <w:next w:val="Normal"/>
    <w:link w:val="Titre8Car"/>
    <w:uiPriority w:val="9"/>
    <w:semiHidden/>
    <w:qFormat/>
    <w:pPr>
      <w:keepNext/>
      <w:keepLines/>
      <w:spacing w:after="0" w:line="240" w:lineRule="auto"/>
      <w:outlineLvl w:val="7"/>
    </w:pPr>
    <w:rPr>
      <w:rFonts w:asciiTheme="majorHAnsi" w:eastAsiaTheme="majorEastAsia" w:hAnsiTheme="majorHAnsi" w:cstheme="majorBidi"/>
      <w:color w:val="272727" w:themeColor="text1" w:themeTint="D8"/>
      <w:sz w:val="22"/>
      <w:szCs w:val="21"/>
    </w:rPr>
  </w:style>
  <w:style w:type="paragraph" w:styleId="Titre9">
    <w:name w:val="heading 9"/>
    <w:basedOn w:val="Normal"/>
    <w:next w:val="Normal"/>
    <w:link w:val="Titre9Car"/>
    <w:uiPriority w:val="9"/>
    <w:semiHidden/>
    <w:qFormat/>
    <w:pPr>
      <w:keepNext/>
      <w:keepLines/>
      <w:spacing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semiHidden/>
    <w:unhideWhenUsed/>
    <w:qFormat/>
    <w:rPr>
      <w:b/>
      <w:bCs/>
      <w:i/>
      <w:iCs/>
      <w:spacing w:val="0"/>
    </w:rPr>
  </w:style>
  <w:style w:type="character" w:styleId="Rfrenceintense">
    <w:name w:val="Intense Reference"/>
    <w:basedOn w:val="Policepardfaut"/>
    <w:uiPriority w:val="32"/>
    <w:semiHidden/>
    <w:unhideWhenUsed/>
    <w:qFormat/>
    <w:rPr>
      <w:b/>
      <w:bCs/>
      <w:caps w:val="0"/>
      <w:smallCaps/>
      <w:color w:val="0F3B59" w:themeColor="accent1" w:themeShade="BF"/>
      <w:spacing w:val="0"/>
    </w:rPr>
  </w:style>
  <w:style w:type="paragraph" w:customStyle="1" w:styleId="Coordonnes">
    <w:name w:val="Coordonnées"/>
    <w:basedOn w:val="Normal"/>
    <w:uiPriority w:val="10"/>
    <w:qFormat/>
    <w:rsid w:val="00232314"/>
    <w:pPr>
      <w:spacing w:before="360" w:after="360" w:line="360" w:lineRule="auto"/>
      <w:contextualSpacing/>
    </w:pPr>
    <w:rPr>
      <w:sz w:val="28"/>
      <w:szCs w:val="28"/>
      <w:lang w:eastAsia="en-US"/>
    </w:rPr>
  </w:style>
  <w:style w:type="paragraph" w:styleId="Date">
    <w:name w:val="Date"/>
    <w:basedOn w:val="Normal"/>
    <w:next w:val="Normal"/>
    <w:link w:val="DateCar"/>
    <w:uiPriority w:val="2"/>
    <w:semiHidden/>
    <w:unhideWhenUsed/>
    <w:qFormat/>
    <w:pPr>
      <w:spacing w:before="540" w:after="360" w:line="240" w:lineRule="auto"/>
    </w:pPr>
    <w:rPr>
      <w:color w:val="155078" w:themeColor="accent1"/>
      <w:sz w:val="22"/>
    </w:rPr>
  </w:style>
  <w:style w:type="character" w:customStyle="1" w:styleId="DateCar">
    <w:name w:val="Date Car"/>
    <w:basedOn w:val="Policepardfaut"/>
    <w:link w:val="Date"/>
    <w:uiPriority w:val="2"/>
    <w:semiHidden/>
    <w:rPr>
      <w:color w:val="155078" w:themeColor="accent1"/>
      <w:sz w:val="22"/>
    </w:rPr>
  </w:style>
  <w:style w:type="paragraph" w:styleId="Salutations">
    <w:name w:val="Salutation"/>
    <w:basedOn w:val="Normal"/>
    <w:next w:val="Normal"/>
    <w:link w:val="SalutationsCar"/>
    <w:uiPriority w:val="4"/>
    <w:semiHidden/>
    <w:unhideWhenUsed/>
    <w:qFormat/>
    <w:pPr>
      <w:spacing w:before="800" w:after="580" w:line="240" w:lineRule="auto"/>
    </w:pPr>
  </w:style>
  <w:style w:type="character" w:customStyle="1" w:styleId="SalutationsCar">
    <w:name w:val="Salutations Car"/>
    <w:basedOn w:val="Policepardfaut"/>
    <w:link w:val="Salutations"/>
    <w:uiPriority w:val="4"/>
    <w:semiHidden/>
  </w:style>
  <w:style w:type="paragraph" w:styleId="Formuledepolitesse">
    <w:name w:val="Closing"/>
    <w:basedOn w:val="Normal"/>
    <w:link w:val="FormuledepolitesseCar"/>
    <w:uiPriority w:val="5"/>
    <w:semiHidden/>
    <w:unhideWhenUsed/>
    <w:qFormat/>
    <w:pPr>
      <w:spacing w:before="720" w:after="0" w:line="240" w:lineRule="auto"/>
    </w:pPr>
  </w:style>
  <w:style w:type="character" w:customStyle="1" w:styleId="FormuledepolitesseCar">
    <w:name w:val="Formule de politesse Car"/>
    <w:basedOn w:val="Policepardfaut"/>
    <w:link w:val="Formuledepolitesse"/>
    <w:uiPriority w:val="5"/>
    <w:semiHidden/>
  </w:style>
  <w:style w:type="paragraph" w:styleId="Signature">
    <w:name w:val="Signature"/>
    <w:basedOn w:val="Normal"/>
    <w:link w:val="SignatureCar"/>
    <w:uiPriority w:val="6"/>
    <w:semiHidden/>
    <w:unhideWhenUsed/>
    <w:qFormat/>
    <w:pPr>
      <w:spacing w:before="720" w:after="280" w:line="240" w:lineRule="auto"/>
    </w:pPr>
  </w:style>
  <w:style w:type="character" w:styleId="Textedelespacerserv">
    <w:name w:val="Placeholder Text"/>
    <w:basedOn w:val="Policepardfaut"/>
    <w:uiPriority w:val="99"/>
    <w:semiHidden/>
    <w:rPr>
      <w:color w:val="808080"/>
    </w:rPr>
  </w:style>
  <w:style w:type="paragraph" w:styleId="En-tte">
    <w:name w:val="header"/>
    <w:basedOn w:val="Normal"/>
    <w:link w:val="En-tteCar"/>
    <w:uiPriority w:val="99"/>
    <w:semiHidden/>
    <w:pPr>
      <w:spacing w:after="0" w:line="240" w:lineRule="auto"/>
    </w:pPr>
    <w:rPr>
      <w:rFonts w:ascii="Garamond" w:hAnsi="Garamond"/>
      <w:color w:val="7F7F7F" w:themeColor="text1" w:themeTint="80"/>
      <w:sz w:val="20"/>
    </w:rPr>
  </w:style>
  <w:style w:type="paragraph" w:customStyle="1" w:styleId="Nomdelasocit">
    <w:name w:val="Nom de la société"/>
    <w:basedOn w:val="Normal"/>
    <w:next w:val="Normal"/>
    <w:uiPriority w:val="2"/>
    <w:semiHidden/>
    <w:qFormat/>
    <w:pPr>
      <w:spacing w:after="120" w:line="240" w:lineRule="auto"/>
    </w:pPr>
    <w:rPr>
      <w:rFonts w:ascii="Garamond" w:hAnsi="Garamond"/>
      <w:color w:val="0F3B59" w:themeColor="accent1" w:themeShade="BF"/>
      <w:sz w:val="56"/>
    </w:rPr>
  </w:style>
  <w:style w:type="character" w:customStyle="1" w:styleId="En-tteCar">
    <w:name w:val="En-tête Car"/>
    <w:basedOn w:val="Policepardfaut"/>
    <w:link w:val="En-tte"/>
    <w:uiPriority w:val="99"/>
    <w:semiHidden/>
    <w:rsid w:val="00DC6079"/>
    <w:rPr>
      <w:rFonts w:ascii="Garamond" w:hAnsi="Garamond"/>
      <w:color w:val="7F7F7F" w:themeColor="text1" w:themeTint="80"/>
      <w:sz w:val="20"/>
    </w:rPr>
  </w:style>
  <w:style w:type="paragraph" w:styleId="Pieddepage">
    <w:name w:val="footer"/>
    <w:basedOn w:val="Normal"/>
    <w:link w:val="PieddepageCar"/>
    <w:uiPriority w:val="99"/>
    <w:rsid w:val="00C7085C"/>
    <w:pPr>
      <w:spacing w:after="0" w:line="240" w:lineRule="auto"/>
      <w:jc w:val="center"/>
    </w:pPr>
    <w:rPr>
      <w:color w:val="000000" w:themeColor="text1"/>
    </w:rPr>
  </w:style>
  <w:style w:type="character" w:customStyle="1" w:styleId="PieddepageCar">
    <w:name w:val="Pied de page Car"/>
    <w:basedOn w:val="Policepardfaut"/>
    <w:link w:val="Pieddepage"/>
    <w:uiPriority w:val="99"/>
    <w:rsid w:val="00DC6079"/>
    <w:rPr>
      <w:color w:val="000000" w:themeColor="text1"/>
    </w:rPr>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semiHidden/>
    <w:qFormat/>
    <w:rPr>
      <w:b w:val="0"/>
      <w:i w:val="0"/>
      <w:iCs/>
      <w:color w:val="000000" w:themeColor="text1"/>
    </w:rPr>
  </w:style>
  <w:style w:type="character" w:customStyle="1" w:styleId="SignatureCar">
    <w:name w:val="Signature Car"/>
    <w:basedOn w:val="Policepardfaut"/>
    <w:link w:val="Signature"/>
    <w:uiPriority w:val="6"/>
    <w:semiHidden/>
  </w:style>
  <w:style w:type="character" w:customStyle="1" w:styleId="Titre1Car">
    <w:name w:val="Titre 1 Car"/>
    <w:basedOn w:val="Policepardfaut"/>
    <w:link w:val="Titre1"/>
    <w:uiPriority w:val="9"/>
    <w:rsid w:val="00D6482D"/>
    <w:rPr>
      <w:rFonts w:asciiTheme="majorHAnsi" w:eastAsiaTheme="majorEastAsia" w:hAnsiTheme="majorHAnsi" w:cstheme="majorBidi"/>
      <w:b/>
      <w:noProof/>
      <w:color w:val="9A4168" w:themeColor="accent3" w:themeShade="BF"/>
      <w:sz w:val="48"/>
      <w:szCs w:val="32"/>
    </w:rPr>
  </w:style>
  <w:style w:type="character" w:customStyle="1" w:styleId="Titre2Car">
    <w:name w:val="Titre 2 Car"/>
    <w:basedOn w:val="Policepardfaut"/>
    <w:link w:val="Titre2"/>
    <w:uiPriority w:val="9"/>
    <w:rsid w:val="00D6482D"/>
    <w:rPr>
      <w:rFonts w:cstheme="majorBidi"/>
      <w:color w:val="B2606E" w:themeColor="accent4"/>
      <w:sz w:val="32"/>
      <w:szCs w:val="22"/>
    </w:rPr>
  </w:style>
  <w:style w:type="character" w:customStyle="1" w:styleId="Titre3Car">
    <w:name w:val="Titre 3 Car"/>
    <w:basedOn w:val="Policepardfaut"/>
    <w:link w:val="Titre3"/>
    <w:uiPriority w:val="9"/>
    <w:semiHidden/>
    <w:rsid w:val="00DC6079"/>
    <w:rPr>
      <w:rFonts w:asciiTheme="majorHAnsi" w:eastAsiaTheme="majorEastAsia" w:hAnsiTheme="majorHAnsi" w:cstheme="majorBidi"/>
      <w:color w:val="0F3B59" w:themeColor="accent1" w:themeShade="BF"/>
      <w:sz w:val="32"/>
    </w:rPr>
  </w:style>
  <w:style w:type="character" w:customStyle="1" w:styleId="Titre4Car">
    <w:name w:val="Titre 4 Car"/>
    <w:basedOn w:val="Policepardfaut"/>
    <w:link w:val="Titre4"/>
    <w:uiPriority w:val="9"/>
    <w:semiHidden/>
    <w:rsid w:val="00DC6079"/>
    <w:rPr>
      <w:rFonts w:cstheme="majorBidi"/>
      <w:iCs/>
      <w:color w:val="595959" w:themeColor="text1" w:themeTint="A6"/>
      <w:sz w:val="32"/>
    </w:rPr>
  </w:style>
  <w:style w:type="character" w:customStyle="1" w:styleId="Titre5Car">
    <w:name w:val="Titre 5 Car"/>
    <w:basedOn w:val="Policepardfaut"/>
    <w:link w:val="Titre5"/>
    <w:uiPriority w:val="9"/>
    <w:semiHidden/>
    <w:rsid w:val="00DC6079"/>
    <w:rPr>
      <w:rFonts w:asciiTheme="majorHAnsi" w:eastAsiaTheme="majorEastAsia" w:hAnsiTheme="majorHAnsi" w:cstheme="majorBidi"/>
      <w:b/>
      <w:color w:val="44546A" w:themeColor="text2"/>
      <w:sz w:val="28"/>
    </w:rPr>
  </w:style>
  <w:style w:type="character" w:customStyle="1" w:styleId="Titre6Car">
    <w:name w:val="Titre 6 Car"/>
    <w:basedOn w:val="Policepardfaut"/>
    <w:link w:val="Titre6"/>
    <w:uiPriority w:val="9"/>
    <w:semiHidden/>
    <w:rsid w:val="00DC6079"/>
    <w:rPr>
      <w:rFonts w:cstheme="majorBidi"/>
      <w:color w:val="0F3B59" w:themeColor="accent1" w:themeShade="BF"/>
      <w:sz w:val="28"/>
    </w:rPr>
  </w:style>
  <w:style w:type="character" w:customStyle="1" w:styleId="Titre7Car">
    <w:name w:val="Titre 7 Car"/>
    <w:basedOn w:val="Policepardfaut"/>
    <w:link w:val="Titre7"/>
    <w:uiPriority w:val="9"/>
    <w:semiHidden/>
    <w:rsid w:val="00DC6079"/>
    <w:rPr>
      <w:rFonts w:asciiTheme="majorHAnsi" w:eastAsiaTheme="majorEastAsia" w:hAnsiTheme="majorHAnsi" w:cstheme="majorBidi"/>
      <w:b/>
      <w:iCs/>
      <w:color w:val="44546A" w:themeColor="text2"/>
    </w:rPr>
  </w:style>
  <w:style w:type="character" w:customStyle="1" w:styleId="Titre8Car">
    <w:name w:val="Titre 8 Car"/>
    <w:basedOn w:val="Policepardfaut"/>
    <w:link w:val="Titre8"/>
    <w:uiPriority w:val="9"/>
    <w:semiHidden/>
    <w:rsid w:val="00DC6079"/>
    <w:rPr>
      <w:rFonts w:asciiTheme="majorHAnsi" w:eastAsiaTheme="majorEastAsia" w:hAnsiTheme="majorHAnsi" w:cstheme="majorBidi"/>
      <w:color w:val="272727" w:themeColor="text1" w:themeTint="D8"/>
      <w:sz w:val="22"/>
      <w:szCs w:val="21"/>
    </w:rPr>
  </w:style>
  <w:style w:type="paragraph" w:styleId="En-ttedetabledesmatires">
    <w:name w:val="TOC Heading"/>
    <w:basedOn w:val="Titre1"/>
    <w:next w:val="Normal"/>
    <w:uiPriority w:val="39"/>
    <w:semiHidden/>
    <w:unhideWhenUsed/>
    <w:qFormat/>
    <w:pPr>
      <w:outlineLvl w:val="9"/>
    </w:pPr>
  </w:style>
  <w:style w:type="character" w:customStyle="1" w:styleId="Titre9Car">
    <w:name w:val="Titre 9 Car"/>
    <w:basedOn w:val="Policepardfaut"/>
    <w:link w:val="Titre9"/>
    <w:uiPriority w:val="9"/>
    <w:semiHidden/>
    <w:rsid w:val="00DC6079"/>
    <w:rPr>
      <w:rFonts w:asciiTheme="majorHAnsi" w:eastAsiaTheme="majorEastAsia" w:hAnsiTheme="majorHAnsi" w:cstheme="majorBidi"/>
      <w:i/>
      <w:iCs/>
      <w:color w:val="272727" w:themeColor="text1" w:themeTint="D8"/>
      <w:sz w:val="21"/>
      <w:szCs w:val="21"/>
    </w:rPr>
  </w:style>
  <w:style w:type="paragraph" w:styleId="Citation">
    <w:name w:val="Quote"/>
    <w:basedOn w:val="Normal"/>
    <w:next w:val="Normal"/>
    <w:link w:val="CitationCar"/>
    <w:uiPriority w:val="29"/>
    <w:semiHidden/>
    <w:unhideWhenUsed/>
    <w:qFormat/>
    <w:pPr>
      <w:spacing w:before="240"/>
    </w:pPr>
    <w:rPr>
      <w:i/>
      <w:iCs/>
      <w:color w:val="404040" w:themeColor="text1" w:themeTint="BF"/>
    </w:rPr>
  </w:style>
  <w:style w:type="character" w:customStyle="1" w:styleId="CitationCar">
    <w:name w:val="Citation Car"/>
    <w:basedOn w:val="Policepardfaut"/>
    <w:link w:val="Citation"/>
    <w:uiPriority w:val="29"/>
    <w:semiHidden/>
    <w:rPr>
      <w:i/>
      <w:iCs/>
      <w:color w:val="404040" w:themeColor="text1" w:themeTint="BF"/>
    </w:rPr>
  </w:style>
  <w:style w:type="paragraph" w:styleId="Citationintense">
    <w:name w:val="Intense Quote"/>
    <w:basedOn w:val="Normal"/>
    <w:next w:val="Normal"/>
    <w:link w:val="CitationintenseCar"/>
    <w:uiPriority w:val="30"/>
    <w:semiHidden/>
    <w:unhideWhenUsed/>
    <w:qFormat/>
    <w:pPr>
      <w:pBdr>
        <w:top w:val="single" w:sz="4" w:space="10" w:color="0F3B59" w:themeColor="accent1" w:themeShade="BF"/>
        <w:bottom w:val="single" w:sz="4" w:space="10" w:color="0F3B59" w:themeColor="accent1" w:themeShade="BF"/>
      </w:pBdr>
      <w:spacing w:before="360" w:after="360"/>
    </w:pPr>
    <w:rPr>
      <w:i/>
      <w:iCs/>
      <w:color w:val="0F3B59" w:themeColor="accent1" w:themeShade="BF"/>
    </w:rPr>
  </w:style>
  <w:style w:type="character" w:customStyle="1" w:styleId="CitationintenseCar">
    <w:name w:val="Citation intense Car"/>
    <w:basedOn w:val="Policepardfaut"/>
    <w:link w:val="Citationintense"/>
    <w:uiPriority w:val="30"/>
    <w:semiHidden/>
    <w:rPr>
      <w:i/>
      <w:iCs/>
      <w:color w:val="0F3B59"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0732570">
      <w:bodyDiv w:val="1"/>
      <w:marLeft w:val="0"/>
      <w:marRight w:val="0"/>
      <w:marTop w:val="0"/>
      <w:marBottom w:val="0"/>
      <w:divBdr>
        <w:top w:val="none" w:sz="0" w:space="0" w:color="auto"/>
        <w:left w:val="none" w:sz="0" w:space="0" w:color="auto"/>
        <w:bottom w:val="none" w:sz="0" w:space="0" w:color="auto"/>
        <w:right w:val="none" w:sz="0" w:space="0" w:color="auto"/>
      </w:divBdr>
    </w:div>
    <w:div w:id="1285423453">
      <w:bodyDiv w:val="1"/>
      <w:marLeft w:val="0"/>
      <w:marRight w:val="0"/>
      <w:marTop w:val="0"/>
      <w:marBottom w:val="0"/>
      <w:divBdr>
        <w:top w:val="none" w:sz="0" w:space="0" w:color="auto"/>
        <w:left w:val="none" w:sz="0" w:space="0" w:color="auto"/>
        <w:bottom w:val="none" w:sz="0" w:space="0" w:color="auto"/>
        <w:right w:val="none" w:sz="0" w:space="0" w:color="auto"/>
      </w:divBdr>
    </w:div>
    <w:div w:id="1849557636">
      <w:bodyDiv w:val="1"/>
      <w:marLeft w:val="0"/>
      <w:marRight w:val="0"/>
      <w:marTop w:val="0"/>
      <w:marBottom w:val="0"/>
      <w:divBdr>
        <w:top w:val="none" w:sz="0" w:space="0" w:color="auto"/>
        <w:left w:val="none" w:sz="0" w:space="0" w:color="auto"/>
        <w:bottom w:val="none" w:sz="0" w:space="0" w:color="auto"/>
        <w:right w:val="none" w:sz="0" w:space="0" w:color="auto"/>
      </w:divBdr>
    </w:div>
    <w:div w:id="213714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sousa\AppData\Roaming\Microsoft\Templates\M&#233;mo%20suite%20rose.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8" ma:contentTypeDescription="Create a new document." ma:contentTypeScope="" ma:versionID="0f12cf464957118729b6c32269c3bef6">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3cd9a7ce2c5f9b2e78bd9172391e822"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89DEDB-B1D4-465A-B092-D35357A911C0}">
  <ds:schemaRefs>
    <ds:schemaRef ds:uri="http://schemas.microsoft.com/sharepoint/v3/contenttype/forms"/>
  </ds:schemaRefs>
</ds:datastoreItem>
</file>

<file path=customXml/itemProps2.xml><?xml version="1.0" encoding="utf-8"?>
<ds:datastoreItem xmlns:ds="http://schemas.openxmlformats.org/officeDocument/2006/customXml" ds:itemID="{250EE269-A7C9-4336-966D-B0A7856E4DC1}">
  <ds:schemaRefs>
    <ds:schemaRef ds:uri="http://schemas.openxmlformats.org/officeDocument/2006/bibliography"/>
  </ds:schemaRefs>
</ds:datastoreItem>
</file>

<file path=customXml/itemProps3.xml><?xml version="1.0" encoding="utf-8"?>
<ds:datastoreItem xmlns:ds="http://schemas.openxmlformats.org/officeDocument/2006/customXml" ds:itemID="{1DB3637E-ADD0-41DB-974B-6D9ABB35193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D007C71-BE1B-46E4-8E4C-D58B78186A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Mémo suite rose.dotx</Template>
  <TotalTime>0</TotalTime>
  <Pages>1</Pages>
  <Words>188</Words>
  <Characters>1038</Characters>
  <Application>Microsoft Office Word</Application>
  <DocSecurity>0</DocSecurity>
  <Lines>8</Lines>
  <Paragraphs>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2025-01-16T13:38:00Z</dcterms:created>
  <dcterms:modified xsi:type="dcterms:W3CDTF">2025-01-16T13:38:00Z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